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69E" w:rsidRPr="004D3F26" w:rsidRDefault="00A6469E" w:rsidP="00A6469E">
      <w:pPr>
        <w:jc w:val="right"/>
        <w:rPr>
          <w:rFonts w:ascii="Arial" w:hAnsi="Arial" w:cs="Arial"/>
          <w:sz w:val="6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1" locked="0" layoutInCell="1" allowOverlap="1" wp14:anchorId="341CE055" wp14:editId="52D6F6A4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71500" cy="567055"/>
            <wp:effectExtent l="0" t="0" r="0" b="4445"/>
            <wp:wrapTight wrapText="bothSides">
              <wp:wrapPolygon edited="0">
                <wp:start x="0" y="0"/>
                <wp:lineTo x="0" y="21044"/>
                <wp:lineTo x="20880" y="21044"/>
                <wp:lineTo x="20880" y="0"/>
                <wp:lineTo x="0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faPID" w:hAnsi="AlfaPID"/>
          <w:sz w:val="64"/>
        </w:rPr>
        <w:t>*</w:t>
      </w:r>
      <w:bookmarkStart w:id="1" w:name="ssl_pid"/>
      <w:r>
        <w:rPr>
          <w:rFonts w:ascii="AlfaPID" w:hAnsi="AlfaPID"/>
          <w:sz w:val="64"/>
        </w:rPr>
        <w:fldChar w:fldCharType="begin">
          <w:ffData>
            <w:name w:val="ssl_pid"/>
            <w:enabled/>
            <w:calcOnExit w:val="0"/>
            <w:textInput>
              <w:default w:val="MKCRX00HCCB2"/>
            </w:textInput>
          </w:ffData>
        </w:fldChar>
      </w:r>
      <w:r>
        <w:rPr>
          <w:rFonts w:ascii="AlfaPID" w:hAnsi="AlfaPID"/>
          <w:sz w:val="64"/>
        </w:rPr>
        <w:instrText xml:space="preserve"> FORMTEXT </w:instrText>
      </w:r>
      <w:r>
        <w:rPr>
          <w:rFonts w:ascii="AlfaPID" w:hAnsi="AlfaPID"/>
          <w:sz w:val="64"/>
        </w:rPr>
      </w:r>
      <w:r>
        <w:rPr>
          <w:rFonts w:ascii="AlfaPID" w:hAnsi="AlfaPID"/>
          <w:sz w:val="64"/>
        </w:rPr>
        <w:fldChar w:fldCharType="separate"/>
      </w:r>
      <w:r>
        <w:rPr>
          <w:rFonts w:ascii="AlfaPID" w:hAnsi="AlfaPID"/>
          <w:sz w:val="64"/>
        </w:rPr>
        <w:t>MKCRX00HCCB2</w:t>
      </w:r>
      <w:r>
        <w:rPr>
          <w:rFonts w:ascii="AlfaPID" w:hAnsi="AlfaPID"/>
          <w:sz w:val="64"/>
        </w:rPr>
        <w:fldChar w:fldCharType="end"/>
      </w:r>
      <w:bookmarkEnd w:id="1"/>
      <w:r>
        <w:rPr>
          <w:rFonts w:ascii="AlfaPID" w:hAnsi="AlfaPID"/>
          <w:sz w:val="64"/>
        </w:rPr>
        <w:t>*</w:t>
      </w:r>
      <w:r>
        <w:rPr>
          <w:rFonts w:ascii="Arial" w:hAnsi="Arial" w:cs="Arial"/>
          <w:sz w:val="64"/>
        </w:rPr>
        <w:t xml:space="preserve"> </w:t>
      </w:r>
    </w:p>
    <w:p w:rsidR="00A6469E" w:rsidRPr="0021125D" w:rsidRDefault="00A6469E" w:rsidP="00A6469E">
      <w:pPr>
        <w:rPr>
          <w:sz w:val="40"/>
          <w:szCs w:val="40"/>
        </w:rPr>
      </w:pPr>
      <w:r w:rsidRPr="0021125D">
        <w:rPr>
          <w:sz w:val="40"/>
          <w:szCs w:val="40"/>
        </w:rPr>
        <w:t>Ministerstvo kultury</w:t>
      </w:r>
    </w:p>
    <w:p w:rsidR="00A6469E" w:rsidRDefault="00A6469E" w:rsidP="00A6469E"/>
    <w:p w:rsidR="00A6469E" w:rsidRPr="00BC474B" w:rsidRDefault="00A6469E" w:rsidP="00A6469E">
      <w:pPr>
        <w:rPr>
          <w:sz w:val="16"/>
          <w:szCs w:val="16"/>
        </w:rPr>
      </w:pPr>
    </w:p>
    <w:p w:rsidR="00A6469E" w:rsidRPr="0021125D" w:rsidRDefault="00A6469E" w:rsidP="00A6469E">
      <w:pPr>
        <w:rPr>
          <w:sz w:val="20"/>
          <w:szCs w:val="20"/>
        </w:rPr>
      </w:pPr>
      <w:r w:rsidRPr="0021125D">
        <w:rPr>
          <w:sz w:val="20"/>
          <w:szCs w:val="20"/>
        </w:rPr>
        <w:t xml:space="preserve">Maltézské náměstí </w:t>
      </w:r>
      <w:r>
        <w:rPr>
          <w:sz w:val="20"/>
          <w:szCs w:val="20"/>
        </w:rPr>
        <w:t>471/1</w:t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</w:t>
      </w:r>
      <w:r w:rsidRPr="0021125D">
        <w:rPr>
          <w:sz w:val="20"/>
          <w:szCs w:val="20"/>
        </w:rPr>
        <w:t>elefon: 257 085 111</w:t>
      </w:r>
    </w:p>
    <w:p w:rsidR="00A6469E" w:rsidRDefault="00A6469E" w:rsidP="00A6469E">
      <w:pPr>
        <w:pBdr>
          <w:bottom w:val="single" w:sz="4" w:space="1" w:color="auto"/>
        </w:pBdr>
        <w:rPr>
          <w:sz w:val="20"/>
          <w:szCs w:val="20"/>
        </w:rPr>
      </w:pPr>
      <w:r w:rsidRPr="0021125D">
        <w:rPr>
          <w:sz w:val="20"/>
          <w:szCs w:val="20"/>
        </w:rPr>
        <w:t>118 11 Praha 1</w:t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Fax: </w:t>
      </w:r>
      <w:r>
        <w:rPr>
          <w:sz w:val="20"/>
          <w:szCs w:val="20"/>
        </w:rPr>
        <w:tab/>
        <w:t>224 318 155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</w:t>
      </w:r>
      <w:r w:rsidRPr="0021125D">
        <w:rPr>
          <w:sz w:val="20"/>
          <w:szCs w:val="20"/>
        </w:rPr>
        <w:t>-mail:</w:t>
      </w:r>
      <w:r>
        <w:rPr>
          <w:sz w:val="20"/>
          <w:szCs w:val="20"/>
        </w:rPr>
        <w:tab/>
      </w:r>
      <w:hyperlink r:id="rId9" w:history="1">
        <w:r w:rsidRPr="0021125D">
          <w:rPr>
            <w:rStyle w:val="Hypertextovodkaz"/>
            <w:sz w:val="20"/>
            <w:szCs w:val="20"/>
          </w:rPr>
          <w:t>epodatelna@mkcr.cz</w:t>
        </w:r>
      </w:hyperlink>
      <w:r>
        <w:rPr>
          <w:sz w:val="20"/>
          <w:szCs w:val="20"/>
        </w:rPr>
        <w:t xml:space="preserve"> </w:t>
      </w:r>
    </w:p>
    <w:p w:rsidR="00A6469E" w:rsidRPr="00F85D9B" w:rsidRDefault="00A6469E" w:rsidP="00A6469E">
      <w:pPr>
        <w:pBdr>
          <w:bottom w:val="single" w:sz="4" w:space="1" w:color="auto"/>
        </w:pBdr>
        <w:rPr>
          <w:sz w:val="8"/>
          <w:szCs w:val="8"/>
        </w:rPr>
      </w:pPr>
    </w:p>
    <w:p w:rsidR="009F3814" w:rsidRDefault="009F3814" w:rsidP="005C185C"/>
    <w:p w:rsidR="009F3814" w:rsidRDefault="009F3814" w:rsidP="005C185C"/>
    <w:p w:rsidR="001C3A47" w:rsidRDefault="001C3A47" w:rsidP="005C185C"/>
    <w:p w:rsidR="00D2753C" w:rsidRDefault="00D2753C" w:rsidP="005C185C"/>
    <w:p w:rsidR="00BB1E3E" w:rsidRDefault="00BB1E3E" w:rsidP="005C185C"/>
    <w:p w:rsidR="006C6644" w:rsidRDefault="006C6644" w:rsidP="005C185C"/>
    <w:p w:rsidR="006C6644" w:rsidRDefault="006C6644" w:rsidP="005C185C"/>
    <w:p w:rsidR="00596557" w:rsidRDefault="00596557" w:rsidP="00596557">
      <w:pPr>
        <w:tabs>
          <w:tab w:val="left" w:pos="6735"/>
        </w:tabs>
      </w:pPr>
      <w:r>
        <w:t>Magistrát města Brna</w:t>
      </w:r>
    </w:p>
    <w:p w:rsidR="00596557" w:rsidRDefault="00596557" w:rsidP="00596557">
      <w:pPr>
        <w:tabs>
          <w:tab w:val="left" w:pos="6735"/>
        </w:tabs>
      </w:pPr>
      <w:r>
        <w:t>Odbor územního plánování a rozvoje</w:t>
      </w:r>
    </w:p>
    <w:p w:rsidR="00596557" w:rsidRDefault="00596557" w:rsidP="00596557">
      <w:pPr>
        <w:tabs>
          <w:tab w:val="left" w:pos="6735"/>
        </w:tabs>
      </w:pPr>
      <w:r>
        <w:t>Kounicova 67</w:t>
      </w:r>
    </w:p>
    <w:p w:rsidR="00C71FEC" w:rsidRDefault="00596557" w:rsidP="00596557">
      <w:r>
        <w:t>601 67 Brno</w:t>
      </w:r>
    </w:p>
    <w:p w:rsidR="001C3A47" w:rsidRDefault="001C3A47" w:rsidP="004470D9"/>
    <w:p w:rsidR="009F3814" w:rsidRDefault="009F3814" w:rsidP="004470D9"/>
    <w:p w:rsidR="001C3A47" w:rsidRDefault="001C3A47" w:rsidP="004470D9"/>
    <w:p w:rsidR="006C6644" w:rsidRDefault="006C6644" w:rsidP="004470D9"/>
    <w:p w:rsidR="001C3A47" w:rsidRDefault="001C3A47" w:rsidP="004470D9"/>
    <w:p w:rsidR="009F3814" w:rsidRDefault="009F3814" w:rsidP="004470D9"/>
    <w:p w:rsidR="004470D9" w:rsidRDefault="004470D9" w:rsidP="00CD7693">
      <w:pPr>
        <w:pStyle w:val="Zhlav"/>
        <w:tabs>
          <w:tab w:val="clear" w:pos="4536"/>
          <w:tab w:val="clear" w:pos="9072"/>
          <w:tab w:val="left" w:pos="2127"/>
          <w:tab w:val="left" w:pos="4678"/>
          <w:tab w:val="left" w:pos="7230"/>
        </w:tabs>
      </w:pPr>
      <w:r>
        <w:t>Váš dopis značky</w:t>
      </w:r>
      <w:r>
        <w:tab/>
        <w:t>Naše značka</w:t>
      </w:r>
      <w:r w:rsidR="00CD7693">
        <w:tab/>
        <w:t xml:space="preserve">    </w:t>
      </w:r>
      <w:r>
        <w:t xml:space="preserve"> Vyřizuje / linka</w:t>
      </w:r>
      <w:r>
        <w:tab/>
        <w:t xml:space="preserve">           V Praze dne</w:t>
      </w:r>
    </w:p>
    <w:p w:rsidR="004470D9" w:rsidRDefault="00BC7E4E" w:rsidP="004470D9">
      <w:pPr>
        <w:pStyle w:val="Zkladntextodsazen"/>
        <w:ind w:left="0"/>
        <w:rPr>
          <w:sz w:val="16"/>
        </w:rPr>
      </w:pPr>
      <w:r>
        <w:rPr>
          <w:sz w:val="20"/>
        </w:rPr>
        <w:t>MMB/</w:t>
      </w:r>
      <w:r w:rsidR="00E31EF8">
        <w:rPr>
          <w:sz w:val="20"/>
        </w:rPr>
        <w:t>0458831/2021</w:t>
      </w:r>
      <w:r w:rsidR="00906499">
        <w:rPr>
          <w:sz w:val="20"/>
        </w:rPr>
        <w:tab/>
      </w:r>
      <w:r w:rsidR="00F922A1">
        <w:rPr>
          <w:sz w:val="20"/>
        </w:rPr>
        <w:t>MK 57866/2021 OPP</w:t>
      </w:r>
      <w:r w:rsidR="00F03CA4">
        <w:rPr>
          <w:sz w:val="20"/>
        </w:rPr>
        <w:tab/>
      </w:r>
      <w:r w:rsidR="00F03CA4">
        <w:rPr>
          <w:sz w:val="20"/>
        </w:rPr>
        <w:tab/>
      </w:r>
      <w:r w:rsidR="004470D9" w:rsidRPr="001A1A08">
        <w:rPr>
          <w:sz w:val="20"/>
        </w:rPr>
        <w:t xml:space="preserve">Ing. arch. </w:t>
      </w:r>
      <w:r w:rsidR="00F03CA4">
        <w:rPr>
          <w:sz w:val="20"/>
        </w:rPr>
        <w:t>Eichingerová</w:t>
      </w:r>
      <w:r w:rsidR="004470D9" w:rsidRPr="001A1A08">
        <w:rPr>
          <w:sz w:val="20"/>
        </w:rPr>
        <w:t>/</w:t>
      </w:r>
      <w:r w:rsidR="004470D9" w:rsidRPr="00AB64DA">
        <w:rPr>
          <w:sz w:val="20"/>
        </w:rPr>
        <w:t xml:space="preserve">416       </w:t>
      </w:r>
      <w:r w:rsidR="00C43B20">
        <w:rPr>
          <w:sz w:val="20"/>
        </w:rPr>
        <w:t xml:space="preserve">      </w:t>
      </w:r>
      <w:r w:rsidR="009772D1">
        <w:rPr>
          <w:sz w:val="20"/>
        </w:rPr>
        <w:t xml:space="preserve">  </w:t>
      </w:r>
      <w:r w:rsidR="004470D9">
        <w:rPr>
          <w:sz w:val="20"/>
        </w:rPr>
        <w:t xml:space="preserve"> </w:t>
      </w:r>
      <w:r w:rsidR="00F03CA4">
        <w:rPr>
          <w:sz w:val="20"/>
        </w:rPr>
        <w:t xml:space="preserve">   8. 9</w:t>
      </w:r>
      <w:r w:rsidR="004470D9">
        <w:rPr>
          <w:sz w:val="20"/>
        </w:rPr>
        <w:t>. 20</w:t>
      </w:r>
      <w:r w:rsidR="00D2753C">
        <w:rPr>
          <w:sz w:val="20"/>
        </w:rPr>
        <w:t>2</w:t>
      </w:r>
      <w:r>
        <w:rPr>
          <w:sz w:val="20"/>
        </w:rPr>
        <w:t>1</w:t>
      </w:r>
    </w:p>
    <w:p w:rsidR="00BB1E3E" w:rsidRDefault="00BB1E3E" w:rsidP="004470D9">
      <w:pPr>
        <w:pStyle w:val="Zkladntextodsazen"/>
        <w:ind w:left="0"/>
        <w:rPr>
          <w:sz w:val="16"/>
        </w:rPr>
      </w:pPr>
    </w:p>
    <w:p w:rsidR="003F1220" w:rsidRPr="00D86B35" w:rsidRDefault="009F3972" w:rsidP="0045095A">
      <w:pPr>
        <w:spacing w:after="120"/>
        <w:ind w:left="567" w:hanging="567"/>
        <w:jc w:val="both"/>
        <w:rPr>
          <w:b/>
        </w:rPr>
      </w:pPr>
      <w:r>
        <w:rPr>
          <w:b/>
        </w:rPr>
        <w:tab/>
      </w:r>
      <w:r w:rsidR="00111FF1">
        <w:rPr>
          <w:b/>
        </w:rPr>
        <w:t>Přehodnocené s</w:t>
      </w:r>
      <w:r w:rsidR="00E33038">
        <w:rPr>
          <w:b/>
        </w:rPr>
        <w:t xml:space="preserve">tanovisko </w:t>
      </w:r>
      <w:r w:rsidR="00F908E5">
        <w:rPr>
          <w:b/>
        </w:rPr>
        <w:t xml:space="preserve">k návrhu </w:t>
      </w:r>
      <w:r w:rsidR="00D2753C">
        <w:rPr>
          <w:b/>
        </w:rPr>
        <w:t>Územního plánu města Brna</w:t>
      </w:r>
    </w:p>
    <w:p w:rsidR="009434E8" w:rsidRPr="009F1AC6" w:rsidRDefault="00E0106A" w:rsidP="009F1AC6">
      <w:pPr>
        <w:spacing w:after="120"/>
        <w:jc w:val="both"/>
        <w:outlineLvl w:val="0"/>
      </w:pPr>
      <w:r w:rsidRPr="00D86B35">
        <w:t>Ministers</w:t>
      </w:r>
      <w:r w:rsidR="00BC7E4E">
        <w:t xml:space="preserve">tvo kultury obdrželo Váš dopis </w:t>
      </w:r>
      <w:r w:rsidRPr="00D86B35">
        <w:t>č. j.</w:t>
      </w:r>
      <w:r w:rsidR="00AB20A4">
        <w:t xml:space="preserve"> </w:t>
      </w:r>
      <w:r w:rsidR="00E31EF8" w:rsidRPr="00E31EF8">
        <w:t>MMB/0458831/2021</w:t>
      </w:r>
      <w:r w:rsidR="00E31EF8">
        <w:rPr>
          <w:sz w:val="20"/>
        </w:rPr>
        <w:t xml:space="preserve"> </w:t>
      </w:r>
      <w:r w:rsidR="00D2753C">
        <w:t xml:space="preserve">ze dne </w:t>
      </w:r>
      <w:r w:rsidR="009D410B">
        <w:t>2</w:t>
      </w:r>
      <w:r w:rsidR="00E31EF8">
        <w:t>. 9</w:t>
      </w:r>
      <w:r w:rsidR="00BC7E4E">
        <w:t>. 2021, jehož součástí byl</w:t>
      </w:r>
      <w:r w:rsidR="00377533">
        <w:t xml:space="preserve"> záznam z dohodovacího jednání a zároveň n</w:t>
      </w:r>
      <w:r w:rsidR="00BC7E4E">
        <w:t xml:space="preserve">a základě výsledků dohodovacích </w:t>
      </w:r>
      <w:r w:rsidR="00377533">
        <w:t>žádost</w:t>
      </w:r>
      <w:r w:rsidR="00BC7E4E">
        <w:t xml:space="preserve"> o aktualizaci </w:t>
      </w:r>
      <w:r w:rsidR="00E31EF8">
        <w:t>našeho stanoviska č. j. MK 44000/2021 OPP ze dne 25. června 2021</w:t>
      </w:r>
      <w:r w:rsidR="00BC7E4E"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2BC80" wp14:editId="3D461F11">
                <wp:simplePos x="0" y="0"/>
                <wp:positionH relativeFrom="column">
                  <wp:posOffset>-1181100</wp:posOffset>
                </wp:positionH>
                <wp:positionV relativeFrom="paragraph">
                  <wp:posOffset>229235</wp:posOffset>
                </wp:positionV>
                <wp:extent cx="381000" cy="102870"/>
                <wp:effectExtent l="0" t="1905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02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6CC" w:rsidRPr="00F62F42" w:rsidRDefault="00E376CC" w:rsidP="00E0106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2BC8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93pt;margin-top:18.05pt;width:30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" filled="f" stroked="f">
                <v:textbox inset="0,0,0,0">
                  <w:txbxContent>
                    <w:p w:rsidR="00E376CC" w:rsidRPr="00F62F42" w:rsidRDefault="00E376CC" w:rsidP="00E0106A"/>
                  </w:txbxContent>
                </v:textbox>
                <w10:wrap type="square"/>
              </v:shape>
            </w:pict>
          </mc:Fallback>
        </mc:AlternateContent>
      </w:r>
    </w:p>
    <w:p w:rsidR="000A04EF" w:rsidRPr="004B08ED" w:rsidRDefault="000A04EF" w:rsidP="000A04EF">
      <w:pPr>
        <w:jc w:val="both"/>
        <w:rPr>
          <w:i/>
        </w:rPr>
      </w:pPr>
      <w:r w:rsidRPr="004B08ED">
        <w:rPr>
          <w:i/>
        </w:rPr>
        <w:t>A. Návrh Územního plánu Brno</w:t>
      </w:r>
    </w:p>
    <w:p w:rsidR="000A04EF" w:rsidRPr="004B08ED" w:rsidRDefault="000A04EF" w:rsidP="000A04EF">
      <w:pPr>
        <w:ind w:left="2124" w:hanging="2124"/>
        <w:jc w:val="both"/>
      </w:pPr>
      <w:r w:rsidRPr="004B08ED">
        <w:rPr>
          <w:i/>
        </w:rPr>
        <w:t>Pořizovatel ÚPD:</w:t>
      </w:r>
      <w:r w:rsidRPr="004B08ED">
        <w:rPr>
          <w:i/>
        </w:rPr>
        <w:tab/>
      </w:r>
      <w:r w:rsidRPr="004B08ED">
        <w:t>Magistrát města Brna, odbor územního plánování a rozvoje; Kounická 67, 601 67 Brno</w:t>
      </w:r>
    </w:p>
    <w:p w:rsidR="000A04EF" w:rsidRPr="004B08ED" w:rsidRDefault="000A04EF" w:rsidP="000A04EF">
      <w:pPr>
        <w:ind w:left="2124" w:hanging="2124"/>
        <w:jc w:val="both"/>
      </w:pPr>
      <w:r w:rsidRPr="004B08ED">
        <w:rPr>
          <w:i/>
        </w:rPr>
        <w:t>Zpracovatel ÚPD:</w:t>
      </w:r>
      <w:r w:rsidRPr="004B08ED">
        <w:rPr>
          <w:i/>
        </w:rPr>
        <w:tab/>
      </w:r>
      <w:r w:rsidRPr="004B08ED">
        <w:t>Kancelář architekta města Brna, příspěvková organizace; Zelený trh 331/13, 602 00 Brno; zpracovatelský tým pod vedením Ing. arch. Michala Sedláčka, ředitele KAM; číslo smlouvy 4118174182/20. 9. 2018, Dodatek č. 1 ke smlouvě ze dne 15. 3. 2019</w:t>
      </w:r>
    </w:p>
    <w:p w:rsidR="000A04EF" w:rsidRPr="004B08ED" w:rsidRDefault="000A04EF" w:rsidP="000A04EF">
      <w:pPr>
        <w:jc w:val="both"/>
      </w:pPr>
      <w:r w:rsidRPr="004B08ED">
        <w:rPr>
          <w:i/>
        </w:rPr>
        <w:t xml:space="preserve">Datum </w:t>
      </w:r>
      <w:proofErr w:type="gramStart"/>
      <w:r w:rsidRPr="004B08ED">
        <w:rPr>
          <w:i/>
        </w:rPr>
        <w:t>zpracování:</w:t>
      </w:r>
      <w:r w:rsidRPr="004B08ED">
        <w:t xml:space="preserve">   </w:t>
      </w:r>
      <w:proofErr w:type="gramEnd"/>
      <w:r w:rsidRPr="004B08ED">
        <w:t xml:space="preserve"> </w:t>
      </w:r>
      <w:r>
        <w:t xml:space="preserve"> </w:t>
      </w:r>
      <w:r w:rsidRPr="004B08ED">
        <w:t>duben 2021</w:t>
      </w:r>
    </w:p>
    <w:p w:rsidR="000A04EF" w:rsidRPr="004B08ED" w:rsidRDefault="000A04EF" w:rsidP="000A04EF">
      <w:pPr>
        <w:jc w:val="both"/>
      </w:pPr>
    </w:p>
    <w:p w:rsidR="000A04EF" w:rsidRPr="004B08ED" w:rsidRDefault="000A04EF" w:rsidP="000A04EF">
      <w:pPr>
        <w:jc w:val="both"/>
        <w:rPr>
          <w:i/>
        </w:rPr>
      </w:pPr>
      <w:r w:rsidRPr="004B08ED">
        <w:rPr>
          <w:i/>
          <w:color w:val="000000"/>
        </w:rPr>
        <w:t>B. Vyhodnocení vlivů návrhu Územního plánu města Brna na udržitelný rozvoj</w:t>
      </w:r>
    </w:p>
    <w:p w:rsidR="000A04EF" w:rsidRPr="004B08ED" w:rsidRDefault="000A04EF" w:rsidP="000A04EF">
      <w:pPr>
        <w:ind w:left="2124" w:hanging="2124"/>
        <w:jc w:val="both"/>
      </w:pPr>
      <w:r w:rsidRPr="004B08ED">
        <w:rPr>
          <w:i/>
        </w:rPr>
        <w:t>objednatel:</w:t>
      </w:r>
      <w:r w:rsidRPr="004B08ED">
        <w:rPr>
          <w:i/>
        </w:rPr>
        <w:tab/>
      </w:r>
      <w:r w:rsidRPr="004B08ED">
        <w:t>Kancelář architekta města Brna, příspěvková organizace; Zelený trh 331/13, 602 00 Brno</w:t>
      </w:r>
    </w:p>
    <w:p w:rsidR="000A04EF" w:rsidRPr="004B08ED" w:rsidRDefault="000A04EF" w:rsidP="000A04EF">
      <w:pPr>
        <w:pStyle w:val="Default"/>
        <w:ind w:left="2124" w:hanging="2124"/>
        <w:jc w:val="both"/>
        <w:rPr>
          <w:rFonts w:ascii="Times New Roman" w:hAnsi="Times New Roman" w:cs="Times New Roman"/>
        </w:rPr>
      </w:pPr>
      <w:r w:rsidRPr="004B08ED">
        <w:rPr>
          <w:rFonts w:ascii="Times New Roman" w:hAnsi="Times New Roman" w:cs="Times New Roman"/>
          <w:i/>
        </w:rPr>
        <w:t>Zpracovatel:</w:t>
      </w:r>
      <w:r w:rsidRPr="004B08ED">
        <w:rPr>
          <w:rFonts w:ascii="Times New Roman" w:hAnsi="Times New Roman" w:cs="Times New Roman"/>
          <w:i/>
        </w:rPr>
        <w:tab/>
      </w:r>
      <w:r w:rsidRPr="004B08ED">
        <w:rPr>
          <w:rFonts w:ascii="Times New Roman" w:hAnsi="Times New Roman" w:cs="Times New Roman"/>
        </w:rPr>
        <w:t xml:space="preserve">Mgr. Jana Švábová Nezvalová; autorizace k posuzování vlivů na životní prostředí MŽP č. j. 32190/ENV/09, prodloužena </w:t>
      </w:r>
      <w:proofErr w:type="spellStart"/>
      <w:r w:rsidRPr="004B08ED">
        <w:rPr>
          <w:rFonts w:ascii="Times New Roman" w:hAnsi="Times New Roman" w:cs="Times New Roman"/>
        </w:rPr>
        <w:t>rozh</w:t>
      </w:r>
      <w:proofErr w:type="spellEnd"/>
      <w:r w:rsidRPr="004B08ED">
        <w:rPr>
          <w:rFonts w:ascii="Times New Roman" w:hAnsi="Times New Roman" w:cs="Times New Roman"/>
        </w:rPr>
        <w:t xml:space="preserve">. č. j. 7681/ENV/13 a rozhodnutím 3604/ENV/17 </w:t>
      </w:r>
    </w:p>
    <w:p w:rsidR="000A04EF" w:rsidRPr="004B08ED" w:rsidRDefault="000A04EF" w:rsidP="000A04EF">
      <w:pPr>
        <w:ind w:left="1416" w:firstLine="708"/>
        <w:jc w:val="both"/>
        <w:rPr>
          <w:i/>
        </w:rPr>
      </w:pPr>
      <w:proofErr w:type="spellStart"/>
      <w:r w:rsidRPr="004B08ED">
        <w:rPr>
          <w:color w:val="000000"/>
        </w:rPr>
        <w:t>Amec</w:t>
      </w:r>
      <w:proofErr w:type="spellEnd"/>
      <w:r w:rsidRPr="004B08ED">
        <w:rPr>
          <w:color w:val="000000"/>
        </w:rPr>
        <w:t xml:space="preserve"> </w:t>
      </w:r>
      <w:proofErr w:type="spellStart"/>
      <w:r w:rsidRPr="004B08ED">
        <w:rPr>
          <w:color w:val="000000"/>
        </w:rPr>
        <w:t>Foster</w:t>
      </w:r>
      <w:proofErr w:type="spellEnd"/>
      <w:r w:rsidRPr="004B08ED">
        <w:rPr>
          <w:color w:val="000000"/>
        </w:rPr>
        <w:t xml:space="preserve"> </w:t>
      </w:r>
      <w:proofErr w:type="spellStart"/>
      <w:r w:rsidRPr="004B08ED">
        <w:rPr>
          <w:color w:val="000000"/>
        </w:rPr>
        <w:t>Wheeler</w:t>
      </w:r>
      <w:proofErr w:type="spellEnd"/>
      <w:r w:rsidRPr="004B08ED">
        <w:rPr>
          <w:color w:val="000000"/>
        </w:rPr>
        <w:t xml:space="preserve">, s.r.o., Křenová 58, 602 00 Brno </w:t>
      </w:r>
      <w:r w:rsidRPr="004B08ED">
        <w:rPr>
          <w:i/>
        </w:rPr>
        <w:tab/>
      </w:r>
    </w:p>
    <w:p w:rsidR="000A04EF" w:rsidRPr="004B08ED" w:rsidRDefault="000A04EF" w:rsidP="000A04EF">
      <w:pPr>
        <w:jc w:val="both"/>
      </w:pPr>
      <w:r w:rsidRPr="004B08ED">
        <w:rPr>
          <w:i/>
        </w:rPr>
        <w:t xml:space="preserve">Datum </w:t>
      </w:r>
      <w:proofErr w:type="gramStart"/>
      <w:r w:rsidRPr="004B08ED">
        <w:rPr>
          <w:i/>
        </w:rPr>
        <w:t>zpracování:</w:t>
      </w:r>
      <w:r w:rsidRPr="004B08ED">
        <w:t xml:space="preserve">   </w:t>
      </w:r>
      <w:proofErr w:type="gramEnd"/>
      <w:r w:rsidRPr="004B08ED">
        <w:t xml:space="preserve">  duben 2021 </w:t>
      </w:r>
    </w:p>
    <w:p w:rsidR="000A04EF" w:rsidRPr="00D714E4" w:rsidRDefault="000A04EF" w:rsidP="000A04EF">
      <w:pPr>
        <w:jc w:val="both"/>
      </w:pPr>
      <w:r w:rsidRPr="00297A23">
        <w:lastRenderedPageBreak/>
        <w:t xml:space="preserve">Ke konceptu ÚPmB </w:t>
      </w:r>
      <w:r>
        <w:t xml:space="preserve">Ministerstvo kultury </w:t>
      </w:r>
      <w:r w:rsidRPr="00297A23">
        <w:t>vydal</w:t>
      </w:r>
      <w:r>
        <w:t>o</w:t>
      </w:r>
      <w:r w:rsidRPr="00297A23">
        <w:t xml:space="preserve"> </w:t>
      </w:r>
      <w:r>
        <w:t>stanovisko</w:t>
      </w:r>
      <w:r w:rsidRPr="00297A23">
        <w:t xml:space="preserve"> č. j. </w:t>
      </w:r>
      <w:r>
        <w:t xml:space="preserve">MK 18942/2011 OPP ze dne 4. 4. 2011 a dále pak aktualizované stanovisko č. j. MK 8574/2018 OPP ze dne 31. 1. 2018. </w:t>
      </w:r>
      <w:r w:rsidRPr="00D714E4">
        <w:t>Následně MK k návrhu ÚPmB ve fázi veřejného projednání vydalo stanovisko MK 41557/2020 OPP ze dne 24. 6. 2020.</w:t>
      </w:r>
      <w:r>
        <w:t xml:space="preserve"> </w:t>
      </w:r>
      <w:r w:rsidRPr="00D714E4">
        <w:t>V návaznosti proběhlo na Ministerstvu kultury dne 16. 9. 2020 dohodovací jednání mezi Odborem územního plánování a rozvoje Magistrátu města Brna (OÚPR MMB) a Ministerstvem kultury ve věci nesouhlasného stanoviska MK č.j. MK 41557/2020 ze dne 24. 6. 2020 k návrhu ÚPmB (projednaného v roce 2020).</w:t>
      </w:r>
      <w:r>
        <w:t xml:space="preserve"> Na základě výsledku z dohodovacího jednání bylo MK vydáno přehodnocené stanovisko č. j. MK 27739/2021 OPP ze dne 22. 4. 2021. </w:t>
      </w:r>
      <w:r w:rsidR="002F66CB">
        <w:t>Dne 25. 6. 2021 pak Ministerstvo kultury vydalo stanovisko č. j. MK 44000/2021 OPP k návrhu ÚP města Brna ve fázi opakovaného veřejného projednání.</w:t>
      </w:r>
    </w:p>
    <w:p w:rsidR="000A04EF" w:rsidRPr="005E2775" w:rsidRDefault="000A04EF" w:rsidP="000A04EF">
      <w:pPr>
        <w:jc w:val="both"/>
      </w:pPr>
    </w:p>
    <w:p w:rsidR="000A04EF" w:rsidRPr="005E2775" w:rsidRDefault="000A04EF" w:rsidP="000A04EF">
      <w:pPr>
        <w:pStyle w:val="Zkladntext"/>
        <w:pBdr>
          <w:bottom w:val="single" w:sz="6" w:space="1" w:color="auto"/>
        </w:pBdr>
        <w:jc w:val="both"/>
        <w:rPr>
          <w:b/>
          <w:bCs/>
        </w:rPr>
      </w:pPr>
      <w:r w:rsidRPr="005E2775">
        <w:rPr>
          <w:b/>
        </w:rPr>
        <w:t>Ochrana řešeného území z hlediska zákona č. 20/1987 Sb., o státní památkové péči, ve znění pozdějších předpisů – legislativní rámec:</w:t>
      </w:r>
    </w:p>
    <w:p w:rsidR="000A04EF" w:rsidRPr="005E2775" w:rsidRDefault="000A04EF" w:rsidP="000A04EF">
      <w:pPr>
        <w:pStyle w:val="Zkladntext"/>
        <w:rPr>
          <w:b/>
          <w:bCs/>
        </w:rPr>
      </w:pPr>
      <w:r w:rsidRPr="005E2775">
        <w:t>V rámci řešeného území se nachází:</w:t>
      </w:r>
    </w:p>
    <w:p w:rsidR="000A04EF" w:rsidRPr="005E2775" w:rsidRDefault="000A04EF" w:rsidP="000A04EF">
      <w:pPr>
        <w:pStyle w:val="Zkladntext"/>
        <w:numPr>
          <w:ilvl w:val="0"/>
          <w:numId w:val="1"/>
        </w:numPr>
        <w:tabs>
          <w:tab w:val="clear" w:pos="720"/>
          <w:tab w:val="num" w:pos="240"/>
        </w:tabs>
        <w:spacing w:after="0"/>
        <w:ind w:left="240" w:right="-18" w:hanging="240"/>
        <w:jc w:val="both"/>
        <w:rPr>
          <w:b/>
          <w:bCs/>
        </w:rPr>
      </w:pPr>
      <w:r w:rsidRPr="005E2775">
        <w:t xml:space="preserve">Světové kulturní dědictví vila </w:t>
      </w:r>
      <w:proofErr w:type="spellStart"/>
      <w:r w:rsidRPr="005E2775">
        <w:t>Tugendhat</w:t>
      </w:r>
      <w:proofErr w:type="spellEnd"/>
      <w:r w:rsidRPr="005E2775">
        <w:t xml:space="preserve">, číslo </w:t>
      </w:r>
      <w:proofErr w:type="spellStart"/>
      <w:r w:rsidRPr="005E2775">
        <w:t>rejstř</w:t>
      </w:r>
      <w:proofErr w:type="spellEnd"/>
      <w:r w:rsidRPr="005E2775">
        <w:t>. ÚSKP ČR 16079/7-98, národní kulturní památka zapsaná na Seznam světového dědictví v roce 2001; vedená v ÚSKP pod číslem rejstříku 11.</w:t>
      </w:r>
    </w:p>
    <w:p w:rsidR="000A04EF" w:rsidRPr="005E2775" w:rsidRDefault="000A04EF" w:rsidP="000A04EF">
      <w:pPr>
        <w:pStyle w:val="Zkladntext"/>
        <w:numPr>
          <w:ilvl w:val="0"/>
          <w:numId w:val="1"/>
        </w:numPr>
        <w:tabs>
          <w:tab w:val="clear" w:pos="720"/>
          <w:tab w:val="num" w:pos="240"/>
        </w:tabs>
        <w:spacing w:after="0"/>
        <w:ind w:left="240" w:right="-18" w:hanging="240"/>
        <w:jc w:val="both"/>
        <w:rPr>
          <w:b/>
          <w:bCs/>
        </w:rPr>
      </w:pPr>
      <w:r w:rsidRPr="005E2775">
        <w:t xml:space="preserve">Nárazníková zóna statku světového dědictví „Vila </w:t>
      </w:r>
      <w:proofErr w:type="spellStart"/>
      <w:r w:rsidRPr="005E2775">
        <w:t>Tugendhat</w:t>
      </w:r>
      <w:proofErr w:type="spellEnd"/>
      <w:r w:rsidRPr="005E2775">
        <w:t xml:space="preserve"> v Brně“, vedená v ÚSKP pod číslem rejstříku 7010.</w:t>
      </w:r>
    </w:p>
    <w:p w:rsidR="000A04EF" w:rsidRPr="005E2775" w:rsidRDefault="000A04EF" w:rsidP="000A04EF">
      <w:pPr>
        <w:pStyle w:val="Zkladntext"/>
        <w:numPr>
          <w:ilvl w:val="0"/>
          <w:numId w:val="1"/>
        </w:numPr>
        <w:tabs>
          <w:tab w:val="clear" w:pos="720"/>
          <w:tab w:val="num" w:pos="240"/>
        </w:tabs>
        <w:spacing w:after="0"/>
        <w:ind w:left="240" w:right="-18" w:hanging="240"/>
        <w:jc w:val="both"/>
        <w:rPr>
          <w:b/>
        </w:rPr>
      </w:pPr>
      <w:r w:rsidRPr="005E2775">
        <w:t>(Městská) památková rezervace (též „PR“) Brno, prohlášená Nařízením vlády ČSR č. 54/1989 Sb., ze dne 19. 4. 1989 o prohlášení území historických jader měst Kolína, Plzně, Brna, Lipníku nad Bečvou a Příboru za památkové rezervace (též „Nařízení vlády o prohlášení PR Brno“); vedená v ÚSKP pod číslem rejstř. 1049.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</w:pPr>
      <w:r w:rsidRPr="005E2775">
        <w:rPr>
          <w:b/>
          <w:bCs/>
        </w:rPr>
        <w:t>Archeologická památková rezervace Staré zámky u Líšně</w:t>
      </w:r>
      <w:r w:rsidRPr="005E2775">
        <w:rPr>
          <w:bCs/>
        </w:rPr>
        <w:t xml:space="preserve">, prohlášená </w:t>
      </w:r>
      <w:r w:rsidRPr="005E2775">
        <w:t xml:space="preserve">Výnosem MK ČSR čj. 16.417/87-VI/1 ze dne 21. 12. 1987 o prohlášení historických jader měst Kutné Hory, Českého Krumlova, Jindřichova Hradce, Slavonic, Tábora, Žatce, Hradce Králové, Jičína, Josefova, Litomyšle, Pardubic, Znojma, Nového Jičína, Olomouce, obce Kuks s přilehlým komplexem bývalého hospitálu a souborem plastik v Betlémě, souboru technických památek Stará huť v Josefském údolí u Olomučan a archeologických lokalit </w:t>
      </w:r>
      <w:proofErr w:type="spellStart"/>
      <w:r w:rsidRPr="005E2775">
        <w:t>Libodřický</w:t>
      </w:r>
      <w:proofErr w:type="spellEnd"/>
      <w:r w:rsidRPr="005E2775">
        <w:t xml:space="preserve"> mohylník, Slavníkovská Libice, Třísov; vedená v ÚSKP číslem rejstř. 1019.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  <w:rPr>
          <w:bCs/>
        </w:rPr>
      </w:pPr>
      <w:r w:rsidRPr="005E2775">
        <w:rPr>
          <w:b/>
          <w:bCs/>
        </w:rPr>
        <w:t xml:space="preserve">(Vesnická) památková zóna Tuřany – Brněnské Ivanovice, </w:t>
      </w:r>
      <w:r w:rsidRPr="005E2775">
        <w:rPr>
          <w:bCs/>
        </w:rPr>
        <w:t xml:space="preserve">vyhlášená </w:t>
      </w:r>
      <w:r w:rsidRPr="005E2775">
        <w:t>Vyhláškou MK č. 249/1995 Sb., ze dne 22. 9. 1995 o prohlášení území historických jader vybraných obcí a jejich částí za památkové zóny; vedená v ÚSKP pod číslem rejstř. 2324.</w:t>
      </w:r>
    </w:p>
    <w:p w:rsidR="000A04EF" w:rsidRPr="005E2775" w:rsidRDefault="000A04EF" w:rsidP="000A04EF">
      <w:pPr>
        <w:pStyle w:val="Zkladntext"/>
        <w:numPr>
          <w:ilvl w:val="0"/>
          <w:numId w:val="1"/>
        </w:numPr>
        <w:tabs>
          <w:tab w:val="clear" w:pos="720"/>
          <w:tab w:val="num" w:pos="240"/>
        </w:tabs>
        <w:spacing w:after="0"/>
        <w:ind w:left="240" w:right="-18" w:hanging="240"/>
        <w:jc w:val="both"/>
        <w:rPr>
          <w:b/>
          <w:bCs/>
        </w:rPr>
      </w:pPr>
      <w:r w:rsidRPr="005E2775">
        <w:t>Národní kulturní památka Čestné pohřebiště na Ústředním hřbitově v Brně, číslo rejstř. 11789/7-296, prohlášená Nařízením vlády č. 171/1998 Sb., ze dne 3. 6. 1998 o vymezení některých národních kulturních památek a o změně a doplnění některých právních předpisů; vedená v ÚSKP pod číslem rejstř. 169.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  <w:rPr>
          <w:bCs/>
        </w:rPr>
      </w:pPr>
      <w:r w:rsidRPr="005E2775">
        <w:rPr>
          <w:b/>
          <w:bCs/>
        </w:rPr>
        <w:t xml:space="preserve">Národní kulturní památka hotel Avion v Brně, </w:t>
      </w:r>
      <w:r w:rsidRPr="005E2775">
        <w:rPr>
          <w:bCs/>
        </w:rPr>
        <w:t>číslo rejstř. ÚSKP 24787/7-100, prohlášená Nařízením</w:t>
      </w:r>
      <w:r w:rsidRPr="005E2775">
        <w:t xml:space="preserve"> vlády č. 50/2010 Sb., ze dne 8. února 2010 o prohlášení některých kulturních památek za národní kulturní památky; vedená v ÚSKP pod číslem rejstř. 341.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  <w:rPr>
          <w:bCs/>
        </w:rPr>
      </w:pPr>
      <w:r w:rsidRPr="005E2775">
        <w:rPr>
          <w:b/>
          <w:bCs/>
        </w:rPr>
        <w:t xml:space="preserve">Národní kulturní památka Hrad a pevnost Špilberk v Brně, </w:t>
      </w:r>
      <w:r w:rsidRPr="005E2775">
        <w:rPr>
          <w:bCs/>
        </w:rPr>
        <w:t xml:space="preserve">číslo rejstř. ÚSKP 11788/7-1, prohlášená </w:t>
      </w:r>
      <w:r w:rsidRPr="005E2775">
        <w:t>Nařízením vlády č. 171/1998 Sb., ze dne 3. 6. 1998 o vymezení některých národních kulturních památek a o změně a doplnění některých právních předpisů; vedená v ÚSKP pod číslem rejstř. 129.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  <w:rPr>
          <w:bCs/>
        </w:rPr>
      </w:pPr>
      <w:r w:rsidRPr="005E2775">
        <w:rPr>
          <w:b/>
          <w:bCs/>
        </w:rPr>
        <w:t xml:space="preserve">Národní kulturní památka kostel sv. Jakuba Většího v Brně, </w:t>
      </w:r>
      <w:r w:rsidRPr="005E2775">
        <w:rPr>
          <w:bCs/>
        </w:rPr>
        <w:t xml:space="preserve">číslo rejstř. ÚSKP, 47193/7-65, prohlášená </w:t>
      </w:r>
      <w:r w:rsidRPr="005E2775">
        <w:t xml:space="preserve">Nařízením vlády č. 336/2002 Sb., ze dne 19. června 2002, kterým se mění nařízení vlády č. 262/1995 Sb., o prohlášení a zrušení prohlášení některých kulturních </w:t>
      </w:r>
      <w:r w:rsidRPr="005E2775">
        <w:lastRenderedPageBreak/>
        <w:t>památek za národní kulturní památky, ve znění nařízení vlády č. 171/1998 Sb.; vedená v ÚSKP pod číslem rejstř. 214.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  <w:rPr>
          <w:bCs/>
        </w:rPr>
      </w:pPr>
      <w:r w:rsidRPr="005E2775">
        <w:rPr>
          <w:b/>
          <w:bCs/>
        </w:rPr>
        <w:t xml:space="preserve">Národní kulturní památka Kounicovy vysokoškolské koleje s pomníkem Vítězství nad fašismem v Brně, </w:t>
      </w:r>
      <w:r w:rsidRPr="005E2775">
        <w:rPr>
          <w:bCs/>
        </w:rPr>
        <w:t xml:space="preserve">číslo rejstř. ÚSKP 11790/7-145, prohlášená </w:t>
      </w:r>
      <w:r w:rsidRPr="005E2775">
        <w:t>Nařízením vlády č. 147/1999 Sb., ze dne 16. června 1999 o prohlášení a zrušení prohlášení některých kulturních památek za národní kulturní památky; vedená v ÚSKP pod číslem rejstř. 152.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  <w:rPr>
          <w:bCs/>
        </w:rPr>
      </w:pPr>
      <w:r w:rsidRPr="005E2775">
        <w:rPr>
          <w:b/>
          <w:bCs/>
        </w:rPr>
        <w:t xml:space="preserve">Národní kulturní památka Petrov v Brně, </w:t>
      </w:r>
      <w:r w:rsidRPr="005E2775">
        <w:rPr>
          <w:bCs/>
        </w:rPr>
        <w:t xml:space="preserve">číslo rejstř. ÚSKP ČR 11787/7-62, prohlášená </w:t>
      </w:r>
      <w:r w:rsidRPr="005E2775">
        <w:t>Nařízením vlády č. 171/1998 Sb., ze dne 3. 6. 1998 o vymezení některých národních kulturních památek a o změně a doplnění některých právních předpisů; vedená v ÚSKP pod číslem rejstř. 170.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</w:pPr>
      <w:r w:rsidRPr="005E2775">
        <w:rPr>
          <w:b/>
          <w:bCs/>
        </w:rPr>
        <w:t>Kre</w:t>
      </w:r>
      <w:r w:rsidRPr="005E2775">
        <w:rPr>
          <w:b/>
        </w:rPr>
        <w:t xml:space="preserve">matorium a kolumbárium na Ústředním hřbitově v Brně, </w:t>
      </w:r>
      <w:r w:rsidRPr="005E2775">
        <w:rPr>
          <w:bCs/>
        </w:rPr>
        <w:t xml:space="preserve">číslo rejstř. ÚSKP 11789/7-296, </w:t>
      </w:r>
      <w:r w:rsidRPr="005E2775">
        <w:t>národní kulturní památka prohlášená Nařízením vlády č. 69/2017 Sb., ze dne 20. 2. 2017 (s účinností od 1. 7. 2017), o prohlášení některých kulturních památek za národní kulturní památky; vedená v ÚSKP pod číslem rejstříku 421.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</w:pPr>
      <w:r w:rsidRPr="005E2775">
        <w:rPr>
          <w:b/>
        </w:rPr>
        <w:t xml:space="preserve">Památkové ochranné pásmo městské památkové rezervace </w:t>
      </w:r>
      <w:r w:rsidRPr="005E2775">
        <w:t xml:space="preserve">(dále též „OP PR“) </w:t>
      </w:r>
      <w:r w:rsidRPr="005E2775">
        <w:rPr>
          <w:b/>
        </w:rPr>
        <w:t xml:space="preserve">Brno, </w:t>
      </w:r>
      <w:r w:rsidRPr="005E2775">
        <w:t>určené Rozhodnutím ONV města Brna o určení ochranného pásma historického jádra města Brna čj. kult/402/90 ze dne 6. 4. 1990; vedené v ÚSKP pod číslem rejstř. 3267</w:t>
      </w:r>
      <w:r w:rsidRPr="005E2775">
        <w:rPr>
          <w:b/>
        </w:rPr>
        <w:t>;</w:t>
      </w:r>
      <w:r w:rsidRPr="005E2775">
        <w:t xml:space="preserve"> vedené v ÚSKP pod číslem rejstř. 3267.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</w:rPr>
      </w:pPr>
      <w:r w:rsidRPr="005E2775">
        <w:rPr>
          <w:b/>
          <w:bCs/>
        </w:rPr>
        <w:t xml:space="preserve">Památkové ochranné pásmo národní kulturní památky vila </w:t>
      </w:r>
      <w:proofErr w:type="spellStart"/>
      <w:r w:rsidRPr="005E2775">
        <w:rPr>
          <w:b/>
          <w:bCs/>
        </w:rPr>
        <w:t>Tugendhat</w:t>
      </w:r>
      <w:proofErr w:type="spellEnd"/>
      <w:r w:rsidRPr="005E2775">
        <w:rPr>
          <w:b/>
          <w:bCs/>
        </w:rPr>
        <w:t xml:space="preserve">, </w:t>
      </w:r>
      <w:r w:rsidRPr="005E2775">
        <w:t>prohlášen</w:t>
      </w:r>
      <w:r w:rsidRPr="005E2775">
        <w:rPr>
          <w:bCs/>
        </w:rPr>
        <w:t>é</w:t>
      </w:r>
      <w:r w:rsidRPr="005E2775">
        <w:t xml:space="preserve"> Rozhodnutím MMB/0531786/2020/H/r dne 26. 1. 2021 o vymezení ochranného pásma pro vilu </w:t>
      </w:r>
      <w:proofErr w:type="spellStart"/>
      <w:r w:rsidRPr="005E2775">
        <w:t>Tugend</w:t>
      </w:r>
      <w:r w:rsidRPr="005E2775">
        <w:rPr>
          <w:b/>
          <w:bCs/>
        </w:rPr>
        <w:t>h</w:t>
      </w:r>
      <w:r w:rsidRPr="005E2775">
        <w:t>at</w:t>
      </w:r>
      <w:proofErr w:type="spellEnd"/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</w:pPr>
      <w:r w:rsidRPr="005E2775">
        <w:rPr>
          <w:b/>
        </w:rPr>
        <w:t xml:space="preserve">Památkové ochranné pásmo souboru nemovitých kulturních památek Brno - Líšeň, </w:t>
      </w:r>
      <w:r w:rsidRPr="005E2775">
        <w:t>určené Rozhodnutím Magistrátu města Brna o vymezení ochranného pásma souboru nemovitých kulturních památek v Brně - Líšni čj. OPP/625/96 ze dne 6. 5. 1996; vedené v ÚSKP pod číslem rejstř. 3040.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</w:pPr>
      <w:r w:rsidRPr="005E2775">
        <w:rPr>
          <w:b/>
        </w:rPr>
        <w:t xml:space="preserve">Památkové ochranné pásmo hradu a pevnosti Špilberk, </w:t>
      </w:r>
      <w:r w:rsidRPr="005E2775">
        <w:t>určené rozhodnutím ONV města Brna o určení ochranného pásma hradu a pevnosti Špilberk v Brně čj. kult/1667/84 ze dne 31. 8. 1984; vedené v ÚSKP pod číslem rejstř. 3085.</w:t>
      </w:r>
    </w:p>
    <w:p w:rsidR="000A04EF" w:rsidRPr="005E2775" w:rsidRDefault="000A04EF" w:rsidP="000A04EF">
      <w:pPr>
        <w:numPr>
          <w:ilvl w:val="0"/>
          <w:numId w:val="1"/>
        </w:numPr>
        <w:tabs>
          <w:tab w:val="clear" w:pos="720"/>
          <w:tab w:val="num" w:pos="240"/>
        </w:tabs>
        <w:ind w:left="240" w:right="-18" w:hanging="240"/>
        <w:jc w:val="both"/>
      </w:pPr>
      <w:r w:rsidRPr="005E2775">
        <w:rPr>
          <w:b/>
        </w:rPr>
        <w:t xml:space="preserve">Památkové ochranné pásmo Kounicových kolejí, </w:t>
      </w:r>
      <w:r w:rsidRPr="005E2775">
        <w:t>určené Rozhodnutí ONV města Brna o určení ochranného pásma Kounicových kolejí v Brně čj. kult/1667/84 ze dne 31. 8. 1984; vedené v ÚSKP pod číslem rejstř. 3268.</w:t>
      </w:r>
    </w:p>
    <w:p w:rsidR="000A04EF" w:rsidRPr="005E2775" w:rsidRDefault="000A04EF" w:rsidP="000A04EF">
      <w:pPr>
        <w:pStyle w:val="Zkladntext"/>
        <w:numPr>
          <w:ilvl w:val="0"/>
          <w:numId w:val="2"/>
        </w:numPr>
        <w:tabs>
          <w:tab w:val="clear" w:pos="1004"/>
          <w:tab w:val="num" w:pos="284"/>
        </w:tabs>
        <w:spacing w:after="0"/>
        <w:ind w:left="284" w:hanging="284"/>
        <w:jc w:val="both"/>
        <w:rPr>
          <w:b/>
          <w:bCs/>
        </w:rPr>
      </w:pPr>
      <w:r w:rsidRPr="005E2775">
        <w:rPr>
          <w:color w:val="000000"/>
          <w:lang w:eastAsia="en-US"/>
        </w:rPr>
        <w:t>V řešeném území se dále nacházejí nemovité kulturní památky vedené v ÚSKP pod číslem rejstříku. Jejich seznam je k dispozici na webových stránkách Národního památkového ústavu</w:t>
      </w:r>
      <w:r w:rsidRPr="005E2775">
        <w:t xml:space="preserve">: </w:t>
      </w:r>
      <w:hyperlink r:id="rId10" w:history="1">
        <w:r w:rsidRPr="005E2775">
          <w:rPr>
            <w:rStyle w:val="Hypertextovodkaz"/>
          </w:rPr>
          <w:t>http://www.pamatkovykatalog.cz/</w:t>
        </w:r>
      </w:hyperlink>
      <w:r w:rsidRPr="005E2775">
        <w:t xml:space="preserve"> a </w:t>
      </w:r>
      <w:hyperlink r:id="rId11" w:history="1">
        <w:r w:rsidRPr="005E2775">
          <w:rPr>
            <w:rStyle w:val="Hypertextovodkaz"/>
          </w:rPr>
          <w:t>https://geoportal.npu.cz/web</w:t>
        </w:r>
      </w:hyperlink>
    </w:p>
    <w:p w:rsidR="000A04EF" w:rsidRDefault="000A04EF" w:rsidP="000A04EF">
      <w:pPr>
        <w:pStyle w:val="Zkladntext"/>
        <w:numPr>
          <w:ilvl w:val="0"/>
          <w:numId w:val="2"/>
        </w:numPr>
        <w:tabs>
          <w:tab w:val="clear" w:pos="1004"/>
          <w:tab w:val="num" w:pos="284"/>
        </w:tabs>
        <w:spacing w:after="0"/>
        <w:ind w:left="284" w:hanging="284"/>
        <w:jc w:val="both"/>
        <w:rPr>
          <w:b/>
        </w:rPr>
      </w:pPr>
      <w:r w:rsidRPr="005E2775">
        <w:t xml:space="preserve">Řešené území je nutno chápat též jako území s archeologickými nálezy ve smyslu zákona č. 20/1987 Sb., o státní památkové péči, ve znění pozdějších předpisů i ve smyslu mezinárodní Úmluvy o ochraně archeologického dědictví Evropy, publikované ve Sbírce mezinárodních smluv pod č. 99/2000. </w:t>
      </w:r>
    </w:p>
    <w:p w:rsidR="000A04EF" w:rsidRPr="005E2775" w:rsidRDefault="000A04EF" w:rsidP="000A04EF">
      <w:pPr>
        <w:pStyle w:val="Zkladntext"/>
        <w:spacing w:after="0"/>
        <w:ind w:left="284"/>
        <w:jc w:val="both"/>
        <w:rPr>
          <w:b/>
        </w:rPr>
      </w:pPr>
    </w:p>
    <w:p w:rsidR="002F66CB" w:rsidRPr="008B3EFC" w:rsidRDefault="002F66CB" w:rsidP="002F66CB">
      <w:pPr>
        <w:pStyle w:val="Zkladntext"/>
        <w:jc w:val="both"/>
      </w:pPr>
      <w:r>
        <w:t>Po opakovaném posouzení z hledisek státní památkové péče Ministerstvo kultury, jako dotčený orgán zmocněný ustanovením § 26 odst. 2 písm. c) zákona č. 20/1987 Sb., o státní památkové péči, ve znění pozdějších předpisů ve spojení s ustanovením § 4 odst. 4 zákona č. 183/2006 Sb., o územním plánování a stavebním řádu (stavební zákon), uplatňuje k návrhu Územního plánu města Brna včetně Vyhodnocení vlivu na udržitelný rozvoj území n</w:t>
      </w:r>
      <w:r w:rsidRPr="00B734A6">
        <w:t>ásledující připomínky.</w:t>
      </w:r>
    </w:p>
    <w:p w:rsidR="000A04EF" w:rsidRPr="00240393" w:rsidRDefault="000A04EF" w:rsidP="000A04EF">
      <w:pPr>
        <w:jc w:val="both"/>
      </w:pPr>
    </w:p>
    <w:p w:rsidR="000A04EF" w:rsidRPr="00240393" w:rsidRDefault="000A04EF" w:rsidP="000A04EF">
      <w:pPr>
        <w:ind w:right="-17"/>
        <w:jc w:val="both"/>
      </w:pPr>
      <w:r w:rsidRPr="00240393">
        <w:rPr>
          <w:b/>
          <w:caps/>
        </w:rPr>
        <w:t>A. PŘIPOMÍNKY k upravenému NÁVRHU</w:t>
      </w:r>
      <w:r w:rsidRPr="00240393">
        <w:rPr>
          <w:b/>
        </w:rPr>
        <w:t xml:space="preserve"> ÚP MĚSTA BRNA </w:t>
      </w:r>
      <w:r w:rsidRPr="00240393">
        <w:t>– viz dohodovací jednání z 16. 9. 2020</w:t>
      </w:r>
    </w:p>
    <w:p w:rsidR="000A04EF" w:rsidRPr="00240393" w:rsidRDefault="000A04EF" w:rsidP="000A04EF">
      <w:pPr>
        <w:ind w:right="-17"/>
        <w:jc w:val="both"/>
      </w:pPr>
    </w:p>
    <w:p w:rsidR="000A04EF" w:rsidRDefault="000A04EF" w:rsidP="002F66CB">
      <w:pPr>
        <w:ind w:right="-17"/>
        <w:jc w:val="both"/>
        <w:rPr>
          <w:b/>
        </w:rPr>
      </w:pPr>
      <w:r w:rsidRPr="00240393">
        <w:rPr>
          <w:b/>
        </w:rPr>
        <w:t xml:space="preserve">ad) </w:t>
      </w:r>
      <w:r w:rsidRPr="00240393">
        <w:rPr>
          <w:b/>
          <w:caps/>
        </w:rPr>
        <w:t xml:space="preserve">Výrok </w:t>
      </w:r>
      <w:r w:rsidRPr="00240393">
        <w:rPr>
          <w:b/>
        </w:rPr>
        <w:t xml:space="preserve">- TEXTOVÁ ČÁST </w:t>
      </w:r>
    </w:p>
    <w:p w:rsidR="002F66CB" w:rsidRPr="002F66CB" w:rsidRDefault="002F66CB" w:rsidP="002F66CB">
      <w:pPr>
        <w:ind w:right="-17"/>
        <w:jc w:val="both"/>
        <w:rPr>
          <w:b/>
        </w:rPr>
      </w:pPr>
    </w:p>
    <w:p w:rsidR="000A04EF" w:rsidRPr="000A4899" w:rsidRDefault="000A04EF" w:rsidP="000A04EF">
      <w:pPr>
        <w:pStyle w:val="Zkladntext"/>
        <w:tabs>
          <w:tab w:val="left" w:pos="2552"/>
        </w:tabs>
        <w:rPr>
          <w:b/>
        </w:rPr>
      </w:pPr>
      <w:bookmarkStart w:id="2" w:name="_Hlk74718961"/>
      <w:r w:rsidRPr="000A4899">
        <w:rPr>
          <w:b/>
        </w:rPr>
        <w:t xml:space="preserve">▪ </w:t>
      </w:r>
      <w:bookmarkEnd w:id="2"/>
      <w:r w:rsidRPr="000A4899">
        <w:rPr>
          <w:b/>
        </w:rPr>
        <w:t xml:space="preserve">6.4.2 SPECIFIKACE VÝŠKOVÉ ÚROVNĚ ZÁSTAVBY </w:t>
      </w:r>
    </w:p>
    <w:p w:rsidR="000A04EF" w:rsidRPr="000A4899" w:rsidRDefault="000A04EF" w:rsidP="000A04EF">
      <w:pPr>
        <w:rPr>
          <w:u w:val="single"/>
        </w:rPr>
      </w:pPr>
      <w:r w:rsidRPr="000A4899">
        <w:rPr>
          <w:u w:val="single"/>
        </w:rPr>
        <w:t xml:space="preserve">Výškové zónování, doplňování výšky bloků nástavbami </w:t>
      </w:r>
    </w:p>
    <w:p w:rsidR="000A04EF" w:rsidRPr="000A4899" w:rsidRDefault="000A04EF" w:rsidP="000A04EF">
      <w:pPr>
        <w:autoSpaceDE w:val="0"/>
        <w:autoSpaceDN w:val="0"/>
        <w:adjustRightInd w:val="0"/>
        <w:ind w:left="993" w:hanging="993"/>
        <w:jc w:val="both"/>
        <w:rPr>
          <w:bCs/>
          <w:i/>
        </w:rPr>
      </w:pPr>
      <w:r w:rsidRPr="000A4899">
        <w:rPr>
          <w:bCs/>
          <w:i/>
        </w:rPr>
        <w:t>úroveň 6: výškové rozpětí 12 až 28 m se zvýrazněnými nárožními a lokálními dominantami do 40m</w:t>
      </w:r>
    </w:p>
    <w:p w:rsidR="000A04EF" w:rsidRPr="000A4899" w:rsidRDefault="000A04EF" w:rsidP="000A04EF">
      <w:pPr>
        <w:autoSpaceDE w:val="0"/>
        <w:autoSpaceDN w:val="0"/>
        <w:adjustRightInd w:val="0"/>
        <w:rPr>
          <w:i/>
        </w:rPr>
      </w:pPr>
      <w:r w:rsidRPr="000A4899">
        <w:rPr>
          <w:i/>
        </w:rPr>
        <w:t>● lokalita Jižní čtvrť tzv. Trnitá</w:t>
      </w:r>
    </w:p>
    <w:p w:rsidR="000A04EF" w:rsidRPr="000A4899" w:rsidRDefault="000A04EF" w:rsidP="000A04EF">
      <w:r w:rsidRPr="000A4899">
        <w:rPr>
          <w:i/>
        </w:rPr>
        <w:t xml:space="preserve">úroveň 7: zóna pro umístění výškových staveb </w:t>
      </w:r>
    </w:p>
    <w:p w:rsidR="000A04EF" w:rsidRPr="000A4899" w:rsidRDefault="000A04EF" w:rsidP="000A04EF">
      <w:pPr>
        <w:rPr>
          <w:i/>
        </w:rPr>
      </w:pPr>
      <w:r w:rsidRPr="000A4899">
        <w:rPr>
          <w:i/>
        </w:rPr>
        <w:t xml:space="preserve">● lokalita EUROPOINT hlavní nádraží </w:t>
      </w:r>
    </w:p>
    <w:p w:rsidR="008F3D55" w:rsidRPr="008F3D55" w:rsidRDefault="008F3D55" w:rsidP="008F3D55">
      <w:pPr>
        <w:jc w:val="both"/>
      </w:pPr>
    </w:p>
    <w:p w:rsidR="008F3D55" w:rsidRPr="00AE3E4E" w:rsidRDefault="008F3D55" w:rsidP="008F3D55">
      <w:pPr>
        <w:spacing w:line="264" w:lineRule="auto"/>
        <w:rPr>
          <w:b/>
          <w:i/>
          <w:u w:val="single"/>
        </w:rPr>
      </w:pPr>
      <w:r w:rsidRPr="00AE3E4E">
        <w:rPr>
          <w:b/>
          <w:i/>
          <w:u w:val="single"/>
        </w:rPr>
        <w:t>Pokyn pro úpravu návrhu (Záznam z dohodovacího jednání ze dne 16. 8. 2021):</w:t>
      </w:r>
    </w:p>
    <w:p w:rsidR="008F3D55" w:rsidRPr="00284B5D" w:rsidRDefault="008F3D55" w:rsidP="008F3D55">
      <w:pPr>
        <w:spacing w:line="264" w:lineRule="auto"/>
        <w:jc w:val="both"/>
        <w:rPr>
          <w:i/>
        </w:rPr>
      </w:pPr>
      <w:r w:rsidRPr="00284B5D">
        <w:rPr>
          <w:i/>
        </w:rPr>
        <w:t xml:space="preserve">Ad 1) </w:t>
      </w:r>
    </w:p>
    <w:p w:rsidR="008F3D55" w:rsidRPr="00284B5D" w:rsidRDefault="008F3D55" w:rsidP="008F3D55">
      <w:pPr>
        <w:jc w:val="both"/>
        <w:rPr>
          <w:i/>
        </w:rPr>
      </w:pPr>
      <w:r w:rsidRPr="00284B5D">
        <w:rPr>
          <w:i/>
        </w:rPr>
        <w:t>Neuvádějte v textové části ÚP úroveň „7 - zóna pro umístění výškových staveb“ pro oblast EUROPOINT – hlavní nádraží.</w:t>
      </w:r>
    </w:p>
    <w:p w:rsidR="008F3D55" w:rsidRPr="00284B5D" w:rsidRDefault="008F3D55" w:rsidP="008F3D55">
      <w:pPr>
        <w:jc w:val="both"/>
        <w:rPr>
          <w:i/>
        </w:rPr>
      </w:pPr>
      <w:r w:rsidRPr="00284B5D">
        <w:rPr>
          <w:i/>
        </w:rPr>
        <w:t>V textu Odůvodnění objasněte, že výšková úroveň „7“ pro EUROPOINT – hlavní nádraží je dlouhodobým záměrem</w:t>
      </w:r>
      <w:r w:rsidRPr="00284B5D">
        <w:rPr>
          <w:rStyle w:val="Znakapoznpodarou"/>
          <w:i/>
          <w:color w:val="484848"/>
        </w:rPr>
        <w:footnoteReference w:id="1"/>
      </w:r>
      <w:r w:rsidRPr="00284B5D">
        <w:rPr>
          <w:i/>
        </w:rPr>
        <w:t xml:space="preserve">, je dále prověřována v souladu s výsledky soutěže na nové hlavní nádraží Brno a do nového ÚP bude navrhována až následnou změnou nového ÚP. </w:t>
      </w:r>
    </w:p>
    <w:p w:rsidR="008F3D55" w:rsidRPr="00284B5D" w:rsidRDefault="008F3D55" w:rsidP="008F3D55">
      <w:pPr>
        <w:jc w:val="both"/>
        <w:rPr>
          <w:i/>
        </w:rPr>
      </w:pPr>
      <w:r w:rsidRPr="00284B5D">
        <w:rPr>
          <w:i/>
        </w:rPr>
        <w:t xml:space="preserve">S ohledem na skutečnosti vyplývající z projednání nového ÚP uveďte v textu Odůvodnění, že DO výškovou úroveň „7“ pro oblast EUROPOINT – hlavní nádraží Brno při projednávání nového ÚP nezamítl: nebyla v grafické části konktrétně vymezována, a proto ji pouze nemohl posoudit z hlediska svých zájmů. </w:t>
      </w:r>
    </w:p>
    <w:p w:rsidR="008F3D55" w:rsidRPr="00284B5D" w:rsidRDefault="008F3D55" w:rsidP="008F3D55">
      <w:pPr>
        <w:spacing w:line="264" w:lineRule="auto"/>
        <w:rPr>
          <w:i/>
        </w:rPr>
      </w:pPr>
    </w:p>
    <w:p w:rsidR="008F3D55" w:rsidRPr="00284B5D" w:rsidRDefault="008F3D55" w:rsidP="008F3D55">
      <w:pPr>
        <w:spacing w:line="264" w:lineRule="auto"/>
        <w:rPr>
          <w:i/>
        </w:rPr>
      </w:pPr>
      <w:r w:rsidRPr="00284B5D">
        <w:rPr>
          <w:i/>
        </w:rPr>
        <w:t>Ad 3)</w:t>
      </w:r>
    </w:p>
    <w:p w:rsidR="008F3D55" w:rsidRPr="00284B5D" w:rsidRDefault="008F3D55" w:rsidP="008F3D55">
      <w:pPr>
        <w:spacing w:line="264" w:lineRule="auto"/>
        <w:jc w:val="both"/>
        <w:rPr>
          <w:rFonts w:eastAsia="Calibri"/>
          <w:i/>
        </w:rPr>
      </w:pPr>
      <w:r w:rsidRPr="00284B5D">
        <w:rPr>
          <w:rFonts w:eastAsia="Calibri"/>
          <w:i/>
        </w:rPr>
        <w:t>Doplňte do textové části Výroku, kap. 2 Základní koncepce rozvoje města…:</w:t>
      </w:r>
    </w:p>
    <w:p w:rsidR="008F3D55" w:rsidRPr="00284B5D" w:rsidRDefault="008F3D55" w:rsidP="008F3D55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i/>
          <w:sz w:val="24"/>
          <w:szCs w:val="24"/>
        </w:rPr>
      </w:pPr>
      <w:r w:rsidRPr="00284B5D">
        <w:rPr>
          <w:rFonts w:ascii="Times New Roman" w:hAnsi="Times New Roman"/>
          <w:i/>
          <w:sz w:val="24"/>
          <w:szCs w:val="24"/>
        </w:rPr>
        <w:t>v odstavci Urbanistické hodnoty odkaz i na hlavní výkres, v. č. 2.1,</w:t>
      </w:r>
    </w:p>
    <w:p w:rsidR="002F66CB" w:rsidRPr="00284B5D" w:rsidRDefault="008F3D55" w:rsidP="000A04EF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i/>
          <w:sz w:val="24"/>
          <w:szCs w:val="24"/>
        </w:rPr>
      </w:pPr>
      <w:r w:rsidRPr="00284B5D">
        <w:rPr>
          <w:rFonts w:ascii="Times New Roman" w:hAnsi="Times New Roman"/>
          <w:i/>
          <w:sz w:val="24"/>
          <w:szCs w:val="24"/>
        </w:rPr>
        <w:t xml:space="preserve">v odstavci Kulturní hodnoty u pododstavce Místa pohledů na vedutu města doplňte odkazy na oba výkresy, tj. na </w:t>
      </w:r>
      <w:proofErr w:type="spellStart"/>
      <w:r w:rsidRPr="00284B5D">
        <w:rPr>
          <w:rFonts w:ascii="Times New Roman" w:hAnsi="Times New Roman"/>
          <w:i/>
          <w:sz w:val="24"/>
          <w:szCs w:val="24"/>
        </w:rPr>
        <w:t>v.č</w:t>
      </w:r>
      <w:proofErr w:type="spellEnd"/>
      <w:r w:rsidRPr="00284B5D">
        <w:rPr>
          <w:rFonts w:ascii="Times New Roman" w:hAnsi="Times New Roman"/>
          <w:i/>
          <w:sz w:val="24"/>
          <w:szCs w:val="24"/>
        </w:rPr>
        <w:t xml:space="preserve">. 5,0 a </w:t>
      </w:r>
      <w:proofErr w:type="spellStart"/>
      <w:r w:rsidRPr="00284B5D">
        <w:rPr>
          <w:rFonts w:ascii="Times New Roman" w:hAnsi="Times New Roman"/>
          <w:i/>
          <w:sz w:val="24"/>
          <w:szCs w:val="24"/>
        </w:rPr>
        <w:t>v.č</w:t>
      </w:r>
      <w:proofErr w:type="spellEnd"/>
      <w:r w:rsidRPr="00284B5D">
        <w:rPr>
          <w:rFonts w:ascii="Times New Roman" w:hAnsi="Times New Roman"/>
          <w:i/>
          <w:sz w:val="24"/>
          <w:szCs w:val="24"/>
        </w:rPr>
        <w:t>. 2.1.</w:t>
      </w:r>
    </w:p>
    <w:p w:rsidR="00E05582" w:rsidRPr="00E05582" w:rsidRDefault="00E05582" w:rsidP="00E05582">
      <w:pPr>
        <w:pStyle w:val="Odstavecseseznamem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E05582" w:rsidRPr="00636D2D" w:rsidRDefault="00E05582" w:rsidP="00E05582">
      <w:pPr>
        <w:pStyle w:val="Zkladntext"/>
        <w:jc w:val="both"/>
        <w:rPr>
          <w:u w:val="single"/>
        </w:rPr>
      </w:pPr>
      <w:r w:rsidRPr="00636D2D">
        <w:rPr>
          <w:u w:val="single"/>
        </w:rPr>
        <w:t>Výrok:</w:t>
      </w:r>
    </w:p>
    <w:p w:rsidR="00E05582" w:rsidRDefault="00E05582" w:rsidP="00E05582">
      <w:pPr>
        <w:pStyle w:val="Zkladntext"/>
        <w:rPr>
          <w:b/>
        </w:rPr>
      </w:pPr>
      <w:r w:rsidRPr="005D50FC">
        <w:t>Bez zásadních připomínek</w:t>
      </w:r>
      <w:r>
        <w:t>.</w:t>
      </w:r>
    </w:p>
    <w:p w:rsidR="00E05582" w:rsidRPr="007065E0" w:rsidRDefault="00E05582" w:rsidP="00E05582">
      <w:pPr>
        <w:pStyle w:val="Zkladntext"/>
        <w:rPr>
          <w:u w:val="single"/>
        </w:rPr>
      </w:pPr>
      <w:r w:rsidRPr="007065E0">
        <w:rPr>
          <w:u w:val="single"/>
        </w:rPr>
        <w:t>Odůvodnění:</w:t>
      </w:r>
    </w:p>
    <w:p w:rsidR="00E05582" w:rsidRPr="00E05582" w:rsidRDefault="00E05582" w:rsidP="000A04EF">
      <w:pPr>
        <w:pStyle w:val="Zkladntext"/>
        <w:jc w:val="both"/>
      </w:pPr>
      <w:r>
        <w:t xml:space="preserve">MK akceptuje tímto pokyn pro úpravu návrhu. </w:t>
      </w:r>
      <w:r w:rsidRPr="00E376CC">
        <w:t>Požadavek MK</w:t>
      </w:r>
      <w:r>
        <w:t xml:space="preserve"> ze stanoviska č. j. MK 44000/2021 OPP ze dne 25. června 2021 </w:t>
      </w:r>
      <w:r w:rsidRPr="00E376CC">
        <w:t xml:space="preserve">byl </w:t>
      </w:r>
      <w:r>
        <w:t>splněn</w:t>
      </w:r>
      <w:r w:rsidRPr="00E376CC">
        <w:t xml:space="preserve">. </w:t>
      </w:r>
    </w:p>
    <w:p w:rsidR="00E05582" w:rsidRPr="00170634" w:rsidRDefault="00E05582" w:rsidP="000A04EF">
      <w:pPr>
        <w:jc w:val="both"/>
      </w:pPr>
    </w:p>
    <w:p w:rsidR="000A04EF" w:rsidRPr="00C50836" w:rsidRDefault="000A04EF" w:rsidP="000A04EF">
      <w:pPr>
        <w:rPr>
          <w:b/>
        </w:rPr>
      </w:pPr>
      <w:r w:rsidRPr="00C50836">
        <w:rPr>
          <w:b/>
        </w:rPr>
        <w:t xml:space="preserve">▪ 6.4.2 SPECIFIKACE VÝŠKOVÉ ÚROVNĚ ZÁSTAVBY </w:t>
      </w:r>
    </w:p>
    <w:p w:rsidR="000A04EF" w:rsidRPr="00C50836" w:rsidRDefault="000A04EF" w:rsidP="000A04EF">
      <w:pPr>
        <w:rPr>
          <w:b/>
        </w:rPr>
      </w:pPr>
    </w:p>
    <w:p w:rsidR="000A04EF" w:rsidRPr="00C50836" w:rsidRDefault="000A04EF" w:rsidP="000A04EF">
      <w:pPr>
        <w:autoSpaceDE w:val="0"/>
        <w:autoSpaceDN w:val="0"/>
        <w:adjustRightInd w:val="0"/>
        <w:rPr>
          <w:bCs/>
        </w:rPr>
      </w:pPr>
      <w:r w:rsidRPr="00C50836">
        <w:rPr>
          <w:b/>
          <w:bCs/>
        </w:rPr>
        <w:t xml:space="preserve">● SPECIFIKA VÝŠKOVÉ REGULACE VE STABILIZOVANÝCH PLOCHÁCH </w:t>
      </w:r>
    </w:p>
    <w:p w:rsidR="000A04EF" w:rsidRPr="00407095" w:rsidRDefault="000A04EF" w:rsidP="000A04EF">
      <w:pPr>
        <w:pStyle w:val="Default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0A04EF" w:rsidRPr="00C50836" w:rsidRDefault="000A04EF" w:rsidP="000A04EF">
      <w:pPr>
        <w:pStyle w:val="Default"/>
        <w:jc w:val="both"/>
        <w:rPr>
          <w:rFonts w:ascii="Times New Roman" w:hAnsi="Times New Roman" w:cs="Times New Roman"/>
        </w:rPr>
      </w:pPr>
      <w:r w:rsidRPr="00C50836">
        <w:rPr>
          <w:rFonts w:ascii="Times New Roman" w:hAnsi="Times New Roman" w:cs="Times New Roman"/>
          <w:b/>
          <w:color w:val="auto"/>
        </w:rPr>
        <w:t xml:space="preserve">ad) </w:t>
      </w:r>
      <w:r w:rsidRPr="00C50836">
        <w:rPr>
          <w:rFonts w:ascii="Times New Roman" w:hAnsi="Times New Roman" w:cs="Times New Roman"/>
          <w:b/>
        </w:rPr>
        <w:t xml:space="preserve">úroveň 2: výškové rozpětí 3 až 10 m, </w:t>
      </w:r>
      <w:r w:rsidRPr="00C50836">
        <w:rPr>
          <w:rFonts w:ascii="Times New Roman" w:hAnsi="Times New Roman" w:cs="Times New Roman"/>
        </w:rPr>
        <w:t>viz Výrok str.77</w:t>
      </w:r>
    </w:p>
    <w:p w:rsidR="000A04EF" w:rsidRPr="00C50836" w:rsidRDefault="000A04EF" w:rsidP="000A04EF">
      <w:pPr>
        <w:pStyle w:val="Default"/>
        <w:jc w:val="both"/>
        <w:rPr>
          <w:rFonts w:ascii="Times New Roman" w:hAnsi="Times New Roman" w:cs="Times New Roman"/>
          <w:i/>
        </w:rPr>
      </w:pPr>
      <w:r w:rsidRPr="00C50836">
        <w:rPr>
          <w:rFonts w:ascii="Times New Roman" w:hAnsi="Times New Roman" w:cs="Times New Roman"/>
          <w:i/>
        </w:rPr>
        <w:t xml:space="preserve">Výšková úroveň je charakteristická zejména pro rezidenční nízkopodlažní zástavbu a menší areály. </w:t>
      </w:r>
    </w:p>
    <w:p w:rsidR="000A04EF" w:rsidRPr="00C50836" w:rsidRDefault="000A04EF" w:rsidP="000A04EF">
      <w:pPr>
        <w:pStyle w:val="Default"/>
        <w:jc w:val="both"/>
        <w:rPr>
          <w:rFonts w:ascii="Times New Roman" w:hAnsi="Times New Roman" w:cs="Times New Roman"/>
          <w:i/>
          <w:color w:val="auto"/>
        </w:rPr>
      </w:pPr>
      <w:r w:rsidRPr="00C50836">
        <w:rPr>
          <w:rFonts w:ascii="Times New Roman" w:hAnsi="Times New Roman" w:cs="Times New Roman"/>
          <w:i/>
        </w:rPr>
        <w:t>Stavby veřejné vybavenosti v úrovni 1 a 2, pro které je výraznější hmotové nebo výškové řešení obvyklé (např. škola, radnice, kostel), mohou přesáhnout stanovenou výškovou úroveň za podmínky přiměřenosti tohoto převýšení ve vztahu k charakteru daného území a nedojde-li k podstatnému znehodnocení založené městské krajiny.</w:t>
      </w:r>
    </w:p>
    <w:p w:rsidR="000A04EF" w:rsidRPr="00C50836" w:rsidRDefault="000A04EF" w:rsidP="000A04EF">
      <w:pPr>
        <w:pStyle w:val="Zkladntext"/>
        <w:rPr>
          <w:b/>
          <w:i/>
          <w:strike/>
        </w:rPr>
      </w:pPr>
      <w:r w:rsidRPr="00C50836">
        <w:rPr>
          <w:i/>
        </w:rPr>
        <w:lastRenderedPageBreak/>
        <w:t xml:space="preserve">úroveň 3: </w:t>
      </w:r>
      <w:r w:rsidRPr="00C50836">
        <w:rPr>
          <w:i/>
        </w:rPr>
        <w:tab/>
        <w:t xml:space="preserve">výškové rozpětí 6 až 16 m, </w:t>
      </w:r>
      <w:r w:rsidRPr="00C50836">
        <w:rPr>
          <w:i/>
          <w:strike/>
          <w:color w:val="0000CC"/>
        </w:rPr>
        <w:t xml:space="preserve">lokální dominanta až 25 m </w:t>
      </w:r>
    </w:p>
    <w:p w:rsidR="00CC40F3" w:rsidRPr="00C50836" w:rsidRDefault="000A04EF" w:rsidP="000A04EF">
      <w:pPr>
        <w:pStyle w:val="Zkladntext"/>
        <w:rPr>
          <w:i/>
          <w:strike/>
          <w:color w:val="0000CC"/>
        </w:rPr>
      </w:pPr>
      <w:r w:rsidRPr="00C50836">
        <w:rPr>
          <w:i/>
        </w:rPr>
        <w:t xml:space="preserve">Výšková úroveň je charakteristická pro městskou zástavbu, obytná sídliště nebo jejich části a areály. úroveň 4: </w:t>
      </w:r>
      <w:r w:rsidRPr="00C50836">
        <w:rPr>
          <w:i/>
        </w:rPr>
        <w:tab/>
        <w:t>výškové rozpětí 9 až 22 m</w:t>
      </w:r>
      <w:r w:rsidRPr="00C50836">
        <w:rPr>
          <w:i/>
          <w:strike/>
          <w:color w:val="0000CC"/>
        </w:rPr>
        <w:t xml:space="preserve">, lokální dominanta až 40 m </w:t>
      </w:r>
    </w:p>
    <w:p w:rsidR="000A04EF" w:rsidRPr="00C50836" w:rsidRDefault="000A04EF" w:rsidP="000A04EF">
      <w:pPr>
        <w:pStyle w:val="Zkladntext"/>
        <w:rPr>
          <w:b/>
          <w:i/>
        </w:rPr>
      </w:pPr>
      <w:r w:rsidRPr="00C50836">
        <w:rPr>
          <w:i/>
        </w:rPr>
        <w:t xml:space="preserve">Výšková úroveň je charakteristická pro kompaktní území města a obytná sídliště. </w:t>
      </w:r>
    </w:p>
    <w:p w:rsidR="000A04EF" w:rsidRPr="00C50836" w:rsidRDefault="000A04EF" w:rsidP="000A04EF">
      <w:pPr>
        <w:pStyle w:val="Zkladntext"/>
        <w:rPr>
          <w:i/>
          <w:color w:val="0000CC"/>
        </w:rPr>
      </w:pPr>
      <w:r w:rsidRPr="00C50836">
        <w:rPr>
          <w:i/>
        </w:rPr>
        <w:t xml:space="preserve">úroveň 5: </w:t>
      </w:r>
      <w:r w:rsidRPr="00C50836">
        <w:rPr>
          <w:i/>
        </w:rPr>
        <w:tab/>
        <w:t xml:space="preserve">výškové rozpětí 12 až 28 m, </w:t>
      </w:r>
      <w:r w:rsidRPr="00C50836">
        <w:rPr>
          <w:i/>
          <w:strike/>
          <w:color w:val="0000CC"/>
        </w:rPr>
        <w:t>lokální dominanta až 40 m</w:t>
      </w:r>
      <w:r w:rsidRPr="00C50836">
        <w:rPr>
          <w:i/>
          <w:color w:val="0000CC"/>
        </w:rPr>
        <w:t xml:space="preserve"> </w:t>
      </w:r>
    </w:p>
    <w:p w:rsidR="000A04EF" w:rsidRPr="00C50836" w:rsidRDefault="000A04EF" w:rsidP="000A04EF">
      <w:pPr>
        <w:pStyle w:val="Zkladntext"/>
        <w:rPr>
          <w:b/>
          <w:i/>
          <w:color w:val="0000CC"/>
        </w:rPr>
      </w:pPr>
      <w:r w:rsidRPr="00C50836">
        <w:rPr>
          <w:i/>
        </w:rPr>
        <w:t>Výšková úroveň je charakteristická pro centrální území města, hlavní radiály a obytná sídliště.</w:t>
      </w:r>
    </w:p>
    <w:p w:rsidR="00AC285F" w:rsidRPr="00AE3E4E" w:rsidRDefault="00AC285F" w:rsidP="00AC285F">
      <w:pPr>
        <w:spacing w:line="264" w:lineRule="auto"/>
        <w:rPr>
          <w:b/>
          <w:i/>
          <w:u w:val="single"/>
        </w:rPr>
      </w:pPr>
      <w:r w:rsidRPr="00AE3E4E">
        <w:rPr>
          <w:b/>
          <w:i/>
          <w:u w:val="single"/>
        </w:rPr>
        <w:t>Pokyn pro úpravu návrhu (Záznam z dohodovacího jednání ze dne 16. 8. 2021):</w:t>
      </w:r>
    </w:p>
    <w:p w:rsidR="00AC285F" w:rsidRPr="00AC285F" w:rsidRDefault="00AC285F" w:rsidP="00AC285F">
      <w:pPr>
        <w:spacing w:line="264" w:lineRule="auto"/>
        <w:rPr>
          <w:i/>
        </w:rPr>
      </w:pPr>
      <w:r w:rsidRPr="00AC285F">
        <w:rPr>
          <w:i/>
        </w:rPr>
        <w:t xml:space="preserve">V textové části Odůvodnění, v kap. 5.3.3. Principy prostorového uspořádání, doplňte text podkapitoly „Posuzování záměrů zejména výškových staveb“ do podoby:  </w:t>
      </w:r>
    </w:p>
    <w:p w:rsidR="00AC285F" w:rsidRPr="00AC285F" w:rsidRDefault="00AC285F" w:rsidP="00AC285F">
      <w:pPr>
        <w:keepNext/>
        <w:jc w:val="both"/>
        <w:rPr>
          <w:b/>
          <w:i/>
        </w:rPr>
      </w:pPr>
      <w:r w:rsidRPr="00AC285F">
        <w:rPr>
          <w:b/>
          <w:i/>
        </w:rPr>
        <w:t>Posuzování záměrů zejména výškových staveb</w:t>
      </w:r>
    </w:p>
    <w:p w:rsidR="00AC285F" w:rsidRPr="00AC285F" w:rsidRDefault="00AC285F" w:rsidP="00AC285F">
      <w:pPr>
        <w:jc w:val="both"/>
        <w:rPr>
          <w:i/>
        </w:rPr>
      </w:pPr>
      <w:r w:rsidRPr="00AC285F">
        <w:rPr>
          <w:i/>
        </w:rPr>
        <w:t xml:space="preserve">Rozsáhlé stavební záměry a výškové stavby na území města ovlivňují výrazně jeho obraz. </w:t>
      </w:r>
      <w:r w:rsidRPr="00AC285F">
        <w:rPr>
          <w:b/>
          <w:i/>
        </w:rPr>
        <w:t>Pro město Brno je charakteristická veduta města, panorama města s charakteristickými horizonty a celá řada významných „pohledů na město“.</w:t>
      </w:r>
      <w:r w:rsidRPr="00AC285F">
        <w:rPr>
          <w:i/>
        </w:rPr>
        <w:t xml:space="preserve"> Prostorová struktura vystavěného města na specificky tvarovaném terénu historicky vytvořila nezaměnitelnou podobu Brna. Pro budoucí obraz města je zásadní vyvážený vztah mezi městským a přírodním prostředím a historickými a soudobými urbánními strukturami a jejich obrazem; tj. působením na obyvatele a návštěvníky města.</w:t>
      </w:r>
    </w:p>
    <w:p w:rsidR="00AC285F" w:rsidRPr="00AC285F" w:rsidRDefault="00AC285F" w:rsidP="00AC285F">
      <w:pPr>
        <w:jc w:val="both"/>
        <w:rPr>
          <w:i/>
        </w:rPr>
      </w:pPr>
      <w:r w:rsidRPr="00AC285F">
        <w:rPr>
          <w:i/>
        </w:rPr>
        <w:t xml:space="preserve">Územní plán rozlišuje tzv. </w:t>
      </w:r>
      <w:r w:rsidRPr="00AC285F">
        <w:rPr>
          <w:b/>
          <w:bCs/>
          <w:i/>
        </w:rPr>
        <w:t>vyšší stavby</w:t>
      </w:r>
      <w:r w:rsidRPr="00AC285F">
        <w:rPr>
          <w:i/>
        </w:rPr>
        <w:t>; tj. objekty, které svou výškou přesahují běžnou okolní zástavbu max. o 2 metry (z hlediska úrovně římsy nebo atiky) bez ohledu na excesivní stavby v okolí; z hlediska posuzování výškových staveb nemají žádný význam.</w:t>
      </w:r>
    </w:p>
    <w:p w:rsidR="00AC285F" w:rsidRPr="00AC285F" w:rsidRDefault="00AC285F" w:rsidP="00AC285F">
      <w:pPr>
        <w:jc w:val="both"/>
        <w:rPr>
          <w:i/>
        </w:rPr>
      </w:pPr>
      <w:r w:rsidRPr="00AC285F">
        <w:rPr>
          <w:b/>
          <w:bCs/>
          <w:i/>
        </w:rPr>
        <w:t xml:space="preserve">U výškových úrovní 1–6 je umožněno překročit výšku římsy, respektive atiky v případě sklonité střechy (do 45°) hřebenem až 7 m nad římsu nebo atiku a odstoupeným podlažím 3,5 m nad římsu nebo atiku </w:t>
      </w:r>
      <w:r w:rsidRPr="00AC285F">
        <w:rPr>
          <w:i/>
        </w:rPr>
        <w:t>(v textu níže už není tento platný regulativ dále uváděn). Pro výškovou úroveň 7, která nemá stanovené limitní hodnoty není tento regulativ relevantní. Výška hřebene 7 metrů je odvozena od běžné výšky hřebene zejména bytových domů (ve městě Brně). Při sklonu střechy 45° je při běžné hloubce objektu 14 m výška hřebene právě 7 metrů. Pro běžnější sklon 35° odpovídá uvedená výška hřebene hloubce stavby 20 m. Přípustná výška atiky odstoupeného podlaží 3,5 m odpovídá běžné konstrukční výšce obytného podlaží včetně příslušných skladeb střešních konstrukcí.</w:t>
      </w:r>
    </w:p>
    <w:p w:rsidR="00AC285F" w:rsidRPr="00AC285F" w:rsidRDefault="00AC285F" w:rsidP="00AC285F">
      <w:pPr>
        <w:jc w:val="both"/>
        <w:rPr>
          <w:i/>
        </w:rPr>
      </w:pPr>
      <w:bookmarkStart w:id="3" w:name="_Hlk71280595"/>
      <w:r w:rsidRPr="00AC285F">
        <w:rPr>
          <w:i/>
        </w:rPr>
        <w:t xml:space="preserve">Dále rozlišuje zástavbu, kterou určuje prostorový regulativ </w:t>
      </w:r>
      <w:r w:rsidRPr="00AC285F">
        <w:rPr>
          <w:b/>
          <w:bCs/>
          <w:i/>
        </w:rPr>
        <w:t>s výškovou úrovní 3, 4, 5</w:t>
      </w:r>
      <w:r w:rsidRPr="00AC285F">
        <w:rPr>
          <w:i/>
        </w:rPr>
        <w:t xml:space="preserve">, ve kterých je kromě vymezeného rozmezí pro výšku římsy nebo atiky, umožněno (vyjma území MPR) </w:t>
      </w:r>
      <w:r w:rsidRPr="00AC285F">
        <w:rPr>
          <w:b/>
          <w:bCs/>
          <w:i/>
        </w:rPr>
        <w:t>umístění lokálních dominant v urbanisticky definovaných případech</w:t>
      </w:r>
      <w:r w:rsidRPr="00AC285F">
        <w:rPr>
          <w:i/>
        </w:rPr>
        <w:t xml:space="preserve"> (nároží, orientace do náměstí, parku apod.); </w:t>
      </w:r>
      <w:r w:rsidRPr="00AC285F">
        <w:rPr>
          <w:i/>
          <w:color w:val="FF0000"/>
        </w:rPr>
        <w:t>zde platí, že stanovenou maximální výšku lokální dominanty již není možné zvýšit o ustoupené podlaží nebo sklonitou střechu</w:t>
      </w:r>
      <w:r w:rsidRPr="00AC285F">
        <w:rPr>
          <w:i/>
        </w:rPr>
        <w:t xml:space="preserve">. </w:t>
      </w:r>
      <w:bookmarkEnd w:id="3"/>
      <w:r w:rsidRPr="00AC285F">
        <w:rPr>
          <w:i/>
        </w:rPr>
        <w:t xml:space="preserve">V případě </w:t>
      </w:r>
      <w:r w:rsidRPr="00AC285F">
        <w:rPr>
          <w:b/>
          <w:bCs/>
          <w:i/>
        </w:rPr>
        <w:t xml:space="preserve">úrovně 3 </w:t>
      </w:r>
      <w:r w:rsidRPr="00AC285F">
        <w:rPr>
          <w:i/>
        </w:rPr>
        <w:t xml:space="preserve">je lokální </w:t>
      </w:r>
      <w:r w:rsidRPr="00AC285F">
        <w:rPr>
          <w:b/>
          <w:bCs/>
          <w:i/>
        </w:rPr>
        <w:t>dominanta do 25 metrů</w:t>
      </w:r>
      <w:r w:rsidRPr="00AC285F">
        <w:rPr>
          <w:i/>
        </w:rPr>
        <w:t xml:space="preserve">. </w:t>
      </w:r>
      <w:r w:rsidRPr="00AC285F">
        <w:rPr>
          <w:b/>
          <w:bCs/>
          <w:i/>
        </w:rPr>
        <w:t xml:space="preserve">V případě úrovně 4 a 5 je možná lokální </w:t>
      </w:r>
      <w:r w:rsidRPr="00AC285F">
        <w:rPr>
          <w:b/>
          <w:i/>
        </w:rPr>
        <w:t>dominanta</w:t>
      </w:r>
      <w:r w:rsidRPr="00AC285F">
        <w:rPr>
          <w:b/>
          <w:bCs/>
          <w:i/>
        </w:rPr>
        <w:t xml:space="preserve"> až 40 metrů</w:t>
      </w:r>
      <w:r w:rsidRPr="00AC285F">
        <w:rPr>
          <w:i/>
        </w:rPr>
        <w:t xml:space="preserve">.  U urbanisticky významných situací jako je křížení ulic (nároží), situování stavby na náměstí nebo </w:t>
      </w:r>
      <w:proofErr w:type="spellStart"/>
      <w:r w:rsidRPr="00AC285F">
        <w:rPr>
          <w:i/>
        </w:rPr>
        <w:t>piazzettě</w:t>
      </w:r>
      <w:proofErr w:type="spellEnd"/>
      <w:r w:rsidRPr="00AC285F">
        <w:rPr>
          <w:i/>
        </w:rPr>
        <w:t xml:space="preserve">, poloha zástavby naproti parku, podél významných nábřeží městského charakteru apod. je přípustné v souladu s kompozičními architektonickými a urbanistickými principy a s ohledem na sousedící zástavbu umístit dominantu s výše uvedenými výškovými limity. </w:t>
      </w:r>
      <w:r w:rsidRPr="00AC285F">
        <w:rPr>
          <w:b/>
          <w:bCs/>
          <w:i/>
        </w:rPr>
        <w:t xml:space="preserve">Umístění dominant v jednotlivých záměrech je možné, nikoli však nárokové, a je závislé na konkrétním posouzení návrhu zejména s ohledem na okolní zástavbu a celkové kompoziční řešení lokality. </w:t>
      </w:r>
      <w:r w:rsidRPr="00AC285F">
        <w:rPr>
          <w:i/>
          <w:color w:val="FF0000"/>
        </w:rPr>
        <w:t>Podstatnou roli při vyhodnocení možnosti umístit v záměru lokální dominantu hraje zejména šířka přiléhajícího uličního prostoru a dalších veřejných prostranství, charakter okolní (a zejména navazující) zástavby, přiměřenost záměru z hlediska výšky, tvaru, celkového objemu stavby apod.</w:t>
      </w:r>
      <w:r w:rsidRPr="00AC285F">
        <w:rPr>
          <w:b/>
          <w:bCs/>
          <w:i/>
          <w:color w:val="FF0000"/>
        </w:rPr>
        <w:t xml:space="preserve"> </w:t>
      </w:r>
      <w:r w:rsidRPr="00AC285F">
        <w:rPr>
          <w:i/>
          <w:color w:val="FF0000"/>
        </w:rPr>
        <w:t xml:space="preserve">U záměrů v pohledových výsečích z míst pohledů na vedutu města je třeba posoudit jak konkrétní urbanistickou situaci a soulad záměru s charakterem území tak jejich působení na vedutu města. </w:t>
      </w:r>
    </w:p>
    <w:p w:rsidR="00AC285F" w:rsidRPr="00AC285F" w:rsidRDefault="00AC285F" w:rsidP="00AC285F">
      <w:pPr>
        <w:jc w:val="both"/>
        <w:rPr>
          <w:i/>
          <w:color w:val="FF0000"/>
        </w:rPr>
      </w:pPr>
      <w:r w:rsidRPr="00AC285F">
        <w:rPr>
          <w:i/>
        </w:rPr>
        <w:lastRenderedPageBreak/>
        <w:t xml:space="preserve">Výšková </w:t>
      </w:r>
      <w:r w:rsidRPr="00AC285F">
        <w:rPr>
          <w:b/>
          <w:bCs/>
          <w:i/>
        </w:rPr>
        <w:t>úroveň 6</w:t>
      </w:r>
      <w:r w:rsidRPr="00AC285F">
        <w:rPr>
          <w:i/>
        </w:rPr>
        <w:t xml:space="preserve"> umožňuje </w:t>
      </w:r>
      <w:r w:rsidRPr="00AC285F">
        <w:rPr>
          <w:b/>
          <w:bCs/>
          <w:i/>
        </w:rPr>
        <w:t xml:space="preserve">stavby s římsou nebo atikou do 28 metrů a umístění </w:t>
      </w:r>
      <w:r w:rsidRPr="00AC285F">
        <w:rPr>
          <w:b/>
          <w:i/>
        </w:rPr>
        <w:t>tzv. převyšující zástavby</w:t>
      </w:r>
      <w:r w:rsidRPr="00AC285F">
        <w:rPr>
          <w:b/>
          <w:bCs/>
          <w:i/>
        </w:rPr>
        <w:t xml:space="preserve"> do 40 metrů </w:t>
      </w:r>
      <w:r w:rsidRPr="00AC285F">
        <w:rPr>
          <w:i/>
        </w:rPr>
        <w:t xml:space="preserve">v případě </w:t>
      </w:r>
      <w:r w:rsidRPr="00AC285F">
        <w:rPr>
          <w:b/>
          <w:bCs/>
          <w:i/>
        </w:rPr>
        <w:t xml:space="preserve">komplexního řešení území, </w:t>
      </w:r>
      <w:r w:rsidRPr="00AC285F">
        <w:rPr>
          <w:i/>
        </w:rPr>
        <w:t>tj.</w:t>
      </w:r>
      <w:r w:rsidRPr="00AC285F">
        <w:rPr>
          <w:b/>
          <w:bCs/>
          <w:i/>
        </w:rPr>
        <w:t xml:space="preserve"> s nově založenou strukturou veřejných prostranství v dostatečné dimenzi, která umožní jednak vyšší zástavbu, a tedy intenzitu zastavění</w:t>
      </w:r>
      <w:r w:rsidRPr="00AC285F">
        <w:rPr>
          <w:i/>
        </w:rPr>
        <w:t xml:space="preserve">, jednak </w:t>
      </w:r>
      <w:r w:rsidRPr="00AC285F">
        <w:rPr>
          <w:b/>
          <w:bCs/>
          <w:i/>
        </w:rPr>
        <w:t>nebrání vhodnému mísení funkcí</w:t>
      </w:r>
      <w:r w:rsidRPr="00AC285F">
        <w:rPr>
          <w:i/>
        </w:rPr>
        <w:t xml:space="preserve"> a oslunění pobytových prostorů. </w:t>
      </w:r>
      <w:r w:rsidRPr="00AC285F">
        <w:rPr>
          <w:i/>
          <w:color w:val="FF0000"/>
        </w:rPr>
        <w:t>Zde platí, že stanovenou maximální výšku převyšující zástavby již není možné zvýšit o ustoupené podlaží nebo sklonitou střechu.</w:t>
      </w:r>
    </w:p>
    <w:p w:rsidR="00AC285F" w:rsidRPr="00AC285F" w:rsidRDefault="00AC285F" w:rsidP="00AC285F">
      <w:pPr>
        <w:jc w:val="both"/>
        <w:rPr>
          <w:i/>
        </w:rPr>
      </w:pPr>
      <w:r w:rsidRPr="00AC285F">
        <w:rPr>
          <w:i/>
        </w:rPr>
        <w:t>Výšková úroveň 6 zahrnuje dvě území:</w:t>
      </w:r>
    </w:p>
    <w:p w:rsidR="00AC285F" w:rsidRPr="00AC285F" w:rsidRDefault="00AC285F" w:rsidP="00AC285F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C285F">
        <w:rPr>
          <w:rFonts w:ascii="Times New Roman" w:hAnsi="Times New Roman"/>
          <w:i/>
          <w:sz w:val="24"/>
          <w:szCs w:val="24"/>
        </w:rPr>
        <w:t>Jižní čtvrť tzv. lokalita Trnitá</w:t>
      </w:r>
    </w:p>
    <w:p w:rsidR="00AC285F" w:rsidRPr="00AC285F" w:rsidRDefault="00AC285F" w:rsidP="00AC285F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C285F">
        <w:rPr>
          <w:rFonts w:ascii="Times New Roman" w:hAnsi="Times New Roman"/>
          <w:i/>
          <w:sz w:val="24"/>
          <w:szCs w:val="24"/>
        </w:rPr>
        <w:t>Lokalitu Nová Zbrojovka a Nová Dukelská (tzv. motorárna)</w:t>
      </w:r>
    </w:p>
    <w:p w:rsidR="00AC285F" w:rsidRPr="00AC285F" w:rsidRDefault="00AC285F" w:rsidP="00AC285F">
      <w:pPr>
        <w:widowControl w:val="0"/>
        <w:spacing w:after="120"/>
        <w:jc w:val="both"/>
        <w:rPr>
          <w:i/>
        </w:rPr>
      </w:pPr>
      <w:r w:rsidRPr="00AC285F">
        <w:rPr>
          <w:b/>
          <w:bCs/>
          <w:i/>
        </w:rPr>
        <w:t xml:space="preserve">V obou případech se jedná o výstavbu nově založené městské čtvrti nebo její významné části, která zároveň </w:t>
      </w:r>
      <w:r w:rsidRPr="00AC285F">
        <w:rPr>
          <w:i/>
        </w:rPr>
        <w:t xml:space="preserve">na rozdíl od dalších lokalit </w:t>
      </w:r>
      <w:r w:rsidRPr="00AC285F">
        <w:rPr>
          <w:b/>
          <w:bCs/>
          <w:i/>
        </w:rPr>
        <w:t xml:space="preserve">díky poloze a významu ve struktuře města tenduje k nejvyšším intenzitám zástavby. Pro lokality s výškovou úrovní 6 je charakteristická vysoká míra </w:t>
      </w:r>
      <w:r w:rsidRPr="00AC285F">
        <w:rPr>
          <w:i/>
        </w:rPr>
        <w:t>investic do městské infrastruktury a vysoké požadavky na kvalitu veřejných prostranství.</w:t>
      </w:r>
    </w:p>
    <w:p w:rsidR="00AC285F" w:rsidRPr="00AC285F" w:rsidRDefault="00AC285F" w:rsidP="00AC285F">
      <w:pPr>
        <w:widowControl w:val="0"/>
        <w:spacing w:after="120"/>
        <w:jc w:val="both"/>
        <w:rPr>
          <w:i/>
        </w:rPr>
      </w:pPr>
      <w:r w:rsidRPr="00AC285F">
        <w:rPr>
          <w:i/>
        </w:rPr>
        <w:t xml:space="preserve">V případě Jižní čtvrti se jedná o rozsáhlé území bezprostředně navazující na centrum města se zásadními infrastrukturními stavbami jako je hlavní železniční a autobusové nádraží a terminál veřejné hromadné dopravy. Území zahrnuje území „před i za“ novým nádražím při ulici Rosická (tedy i část na straně Komárova). </w:t>
      </w:r>
    </w:p>
    <w:p w:rsidR="00AC285F" w:rsidRPr="00AC285F" w:rsidRDefault="00AC285F" w:rsidP="00AC285F">
      <w:pPr>
        <w:widowControl w:val="0"/>
        <w:spacing w:after="120"/>
        <w:jc w:val="both"/>
        <w:rPr>
          <w:i/>
        </w:rPr>
      </w:pPr>
      <w:r w:rsidRPr="00AC285F">
        <w:rPr>
          <w:i/>
        </w:rPr>
        <w:t>Nová čtvrť má vazbu na veřejnou vybavenost, na řeku Svratku a plánované městské parky.</w:t>
      </w:r>
    </w:p>
    <w:p w:rsidR="00AC285F" w:rsidRPr="00AC285F" w:rsidRDefault="00AC285F" w:rsidP="00AC285F">
      <w:pPr>
        <w:widowControl w:val="0"/>
        <w:spacing w:after="120"/>
        <w:jc w:val="both"/>
        <w:rPr>
          <w:i/>
        </w:rPr>
      </w:pPr>
      <w:r w:rsidRPr="00AC285F">
        <w:rPr>
          <w:i/>
        </w:rPr>
        <w:t xml:space="preserve">V případě lokality </w:t>
      </w:r>
      <w:r w:rsidRPr="00AC285F">
        <w:rPr>
          <w:b/>
          <w:bCs/>
          <w:i/>
        </w:rPr>
        <w:t xml:space="preserve">Nová Zbrojovka a Nová Dukelská (tzv. Motorárna) </w:t>
      </w:r>
      <w:r w:rsidRPr="00AC285F">
        <w:rPr>
          <w:i/>
        </w:rPr>
        <w:t>se jedná o území o výměře několika desítek hektarů podél obou břehů Svitavy s potenciálem mimo jiné i tvorby městských nábřeží. Dříve průmyslové lokality jsou díky asanacím uvolněny pro vznik zcela nové městské urbánní struktury. Také toto území má přímou vazbu na zásadní infrastrukturu; železniční stanici Židenice, linky MHD apod.</w:t>
      </w:r>
    </w:p>
    <w:p w:rsidR="00AC285F" w:rsidRPr="00AC285F" w:rsidRDefault="00AC285F" w:rsidP="00AC285F">
      <w:pPr>
        <w:spacing w:after="120"/>
        <w:jc w:val="both"/>
        <w:rPr>
          <w:i/>
        </w:rPr>
      </w:pPr>
      <w:r w:rsidRPr="00AC285F">
        <w:rPr>
          <w:i/>
        </w:rPr>
        <w:t xml:space="preserve">Pro umístění </w:t>
      </w:r>
      <w:r w:rsidRPr="00AC285F">
        <w:rPr>
          <w:b/>
          <w:bCs/>
          <w:i/>
        </w:rPr>
        <w:t>výškových staveb</w:t>
      </w:r>
      <w:r w:rsidRPr="00AC285F">
        <w:rPr>
          <w:i/>
        </w:rPr>
        <w:t xml:space="preserve">, za které územní plán považuje </w:t>
      </w:r>
      <w:r w:rsidRPr="00AC285F">
        <w:rPr>
          <w:b/>
          <w:bCs/>
          <w:i/>
        </w:rPr>
        <w:t xml:space="preserve">stavby nad 40 m výšky, </w:t>
      </w:r>
      <w:r w:rsidRPr="00AC285F">
        <w:rPr>
          <w:i/>
        </w:rPr>
        <w:t>jsou určeny pouze dvě dlouhodobě sledované lokality ve výškové</w:t>
      </w:r>
      <w:r w:rsidRPr="00AC285F">
        <w:rPr>
          <w:b/>
          <w:bCs/>
          <w:i/>
        </w:rPr>
        <w:t xml:space="preserve"> úrovni 7. </w:t>
      </w:r>
      <w:r w:rsidRPr="00AC285F">
        <w:rPr>
          <w:i/>
        </w:rPr>
        <w:t>Cílem prostorové koncepce města je nepřipustit neřízené umisťování výškových staveb na celém jeho území, ale v promyšlené a nekolidující kompozici s vedutou města a dalšími jeho hodnotami. Posouzení vlivu záměru staveb na vedutu je pak sledováno zejména z míst pohledů na vedutu města.</w:t>
      </w:r>
    </w:p>
    <w:p w:rsidR="00AC285F" w:rsidRPr="00AC285F" w:rsidRDefault="00AC285F" w:rsidP="00AC285F">
      <w:pPr>
        <w:jc w:val="both"/>
        <w:rPr>
          <w:i/>
        </w:rPr>
      </w:pPr>
      <w:r w:rsidRPr="00AC285F">
        <w:rPr>
          <w:i/>
        </w:rPr>
        <w:t>Výškové stavby mohou být umisťovány v:</w:t>
      </w:r>
    </w:p>
    <w:p w:rsidR="00AC285F" w:rsidRPr="00AC285F" w:rsidRDefault="00AC285F" w:rsidP="00AC285F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C285F">
        <w:rPr>
          <w:rFonts w:ascii="Times New Roman" w:hAnsi="Times New Roman"/>
          <w:i/>
          <w:sz w:val="24"/>
          <w:szCs w:val="24"/>
        </w:rPr>
        <w:t xml:space="preserve">lokalitě Heršpická, </w:t>
      </w:r>
    </w:p>
    <w:p w:rsidR="00AC285F" w:rsidRPr="00AC285F" w:rsidRDefault="00AC285F" w:rsidP="00AC285F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C285F">
        <w:rPr>
          <w:rFonts w:ascii="Times New Roman" w:hAnsi="Times New Roman"/>
          <w:i/>
          <w:sz w:val="24"/>
          <w:szCs w:val="24"/>
        </w:rPr>
        <w:t>lokalitě Západní brána situované jižně od ulice Jihlavská v návaznosti na bohunický kampus.</w:t>
      </w:r>
    </w:p>
    <w:p w:rsidR="00AC285F" w:rsidRPr="00AC285F" w:rsidRDefault="00AC285F" w:rsidP="00AC285F">
      <w:pPr>
        <w:widowControl w:val="0"/>
        <w:jc w:val="both"/>
        <w:rPr>
          <w:i/>
        </w:rPr>
      </w:pPr>
      <w:r w:rsidRPr="00AC285F">
        <w:rPr>
          <w:i/>
        </w:rPr>
        <w:t xml:space="preserve">Uvedené lokality byly vybrány jednak s ohledem na </w:t>
      </w:r>
      <w:r w:rsidRPr="00AC285F">
        <w:rPr>
          <w:b/>
          <w:bCs/>
          <w:i/>
        </w:rPr>
        <w:t>dlouhodobé sledování těchto lokalit jako území s potenciálem pro výškovou zástavbu</w:t>
      </w:r>
      <w:r w:rsidRPr="00AC285F">
        <w:rPr>
          <w:i/>
        </w:rPr>
        <w:t>, jednak proto, že v těchto územích buď:</w:t>
      </w:r>
    </w:p>
    <w:p w:rsidR="00AC285F" w:rsidRPr="00AC285F" w:rsidRDefault="00AC285F" w:rsidP="00AC285F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C285F">
        <w:rPr>
          <w:rFonts w:ascii="Times New Roman" w:hAnsi="Times New Roman"/>
          <w:i/>
          <w:sz w:val="24"/>
          <w:szCs w:val="24"/>
        </w:rPr>
        <w:t xml:space="preserve">výstavba </w:t>
      </w:r>
      <w:r w:rsidRPr="00AC285F">
        <w:rPr>
          <w:rFonts w:ascii="Times New Roman" w:hAnsi="Times New Roman"/>
          <w:b/>
          <w:bCs/>
          <w:i/>
          <w:sz w:val="24"/>
          <w:szCs w:val="24"/>
        </w:rPr>
        <w:t>neovlivňuje městskou vedutu</w:t>
      </w:r>
      <w:r w:rsidRPr="00AC285F">
        <w:rPr>
          <w:rFonts w:ascii="Times New Roman" w:hAnsi="Times New Roman"/>
          <w:i/>
          <w:sz w:val="24"/>
          <w:szCs w:val="24"/>
        </w:rPr>
        <w:t xml:space="preserve"> a pohledově významné svahy; tj. lokalita Západní brána,</w:t>
      </w:r>
    </w:p>
    <w:p w:rsidR="00AC285F" w:rsidRPr="00AC285F" w:rsidRDefault="00AC285F" w:rsidP="00AC285F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C285F">
        <w:rPr>
          <w:rFonts w:ascii="Times New Roman" w:hAnsi="Times New Roman"/>
          <w:b/>
          <w:bCs/>
          <w:i/>
          <w:sz w:val="24"/>
          <w:szCs w:val="24"/>
        </w:rPr>
        <w:t>území s výškovými stavbami je již založeno</w:t>
      </w:r>
      <w:r w:rsidRPr="00AC285F">
        <w:rPr>
          <w:rFonts w:ascii="Times New Roman" w:hAnsi="Times New Roman"/>
          <w:i/>
          <w:sz w:val="24"/>
          <w:szCs w:val="24"/>
        </w:rPr>
        <w:t xml:space="preserve"> </w:t>
      </w:r>
      <w:r w:rsidRPr="00AC285F">
        <w:rPr>
          <w:rFonts w:ascii="Times New Roman" w:hAnsi="Times New Roman"/>
          <w:b/>
          <w:bCs/>
          <w:i/>
          <w:sz w:val="24"/>
          <w:szCs w:val="24"/>
        </w:rPr>
        <w:t xml:space="preserve">a jeho rozsah, charakter je žádoucí kompozičně dotvořit; </w:t>
      </w:r>
      <w:r w:rsidRPr="00AC285F">
        <w:rPr>
          <w:rFonts w:ascii="Times New Roman" w:hAnsi="Times New Roman"/>
          <w:i/>
          <w:sz w:val="24"/>
          <w:szCs w:val="24"/>
        </w:rPr>
        <w:t>tj. lokalita Heršpická</w:t>
      </w:r>
    </w:p>
    <w:p w:rsidR="00AC285F" w:rsidRPr="00AC285F" w:rsidRDefault="00AC285F" w:rsidP="00AC285F">
      <w:pPr>
        <w:widowControl w:val="0"/>
        <w:contextualSpacing/>
        <w:jc w:val="both"/>
        <w:rPr>
          <w:i/>
        </w:rPr>
      </w:pPr>
      <w:r w:rsidRPr="00AC285F">
        <w:rPr>
          <w:i/>
          <w:color w:val="FF0000"/>
        </w:rPr>
        <w:t>V Návrhu územního plánu z roku 2020 a v upraveném návrhu územního plánu v roce 2021 byla mezi lokality s výškovou úrovní 7 zařazena rovněž lokalita EUROPOINT (součást železničního uzlu Brno ŽUB). Přesné umístění, výška a hmotové řešení zástavby v této lokalitě bylo mimo jiné předmětem mezinárodní architektonicko-urbanisticko-dopravní soutěže na podobu nového hlavního nádraží, která se uskutečnila v r. 2020-2021. Její výsledky budou prostřednictvím urbanistické studie a z ní plynoucí změny územního plánu zapracovány do nového ÚPmB. Struktura a výška zástavby bude projednána i s ohledem na limity památkové ochrany v ochranném pásmu MPR a vlivu na vedutu města.</w:t>
      </w:r>
    </w:p>
    <w:p w:rsidR="00AC285F" w:rsidRPr="00AC285F" w:rsidRDefault="00AC285F" w:rsidP="00AC285F">
      <w:pPr>
        <w:widowControl w:val="0"/>
        <w:contextualSpacing/>
        <w:jc w:val="both"/>
        <w:rPr>
          <w:i/>
        </w:rPr>
      </w:pPr>
      <w:r w:rsidRPr="00AC285F">
        <w:rPr>
          <w:i/>
        </w:rPr>
        <w:t xml:space="preserve">Na území Západní brány je na základě platného územního plánu výstavba výškových staveb v rámci platných regulativů postupně připravována. V lokalitě Heršpická je územním plánem </w:t>
      </w:r>
      <w:r w:rsidRPr="00AC285F">
        <w:rPr>
          <w:i/>
        </w:rPr>
        <w:lastRenderedPageBreak/>
        <w:t xml:space="preserve">předepsána územní studie ÚS-23 Heršpická. </w:t>
      </w:r>
    </w:p>
    <w:p w:rsidR="00AC285F" w:rsidRPr="00AC285F" w:rsidRDefault="00AC285F" w:rsidP="00AC285F">
      <w:pPr>
        <w:jc w:val="both"/>
        <w:rPr>
          <w:i/>
        </w:rPr>
      </w:pPr>
      <w:bookmarkStart w:id="4" w:name="_Hlk71280212"/>
      <w:r w:rsidRPr="00AC285F">
        <w:rPr>
          <w:b/>
          <w:bCs/>
          <w:i/>
        </w:rPr>
        <w:t>Záměry umístěné v územích s uvedenou</w:t>
      </w:r>
      <w:r w:rsidRPr="00AC285F">
        <w:rPr>
          <w:i/>
        </w:rPr>
        <w:t xml:space="preserve"> </w:t>
      </w:r>
      <w:r w:rsidRPr="00AC285F">
        <w:rPr>
          <w:b/>
          <w:bCs/>
          <w:i/>
        </w:rPr>
        <w:t xml:space="preserve">výškovou úrovní 4, 5, 6 </w:t>
      </w:r>
      <w:r w:rsidRPr="00AC285F">
        <w:rPr>
          <w:b/>
          <w:i/>
        </w:rPr>
        <w:t xml:space="preserve">a 7 </w:t>
      </w:r>
      <w:r w:rsidRPr="00AC285F">
        <w:rPr>
          <w:b/>
          <w:bCs/>
          <w:i/>
        </w:rPr>
        <w:t xml:space="preserve">a zároveň umístěné v pohledových výsečích </w:t>
      </w:r>
      <w:r w:rsidRPr="00AC285F">
        <w:rPr>
          <w:b/>
          <w:i/>
        </w:rPr>
        <w:t>z míst</w:t>
      </w:r>
      <w:r w:rsidRPr="00AC285F">
        <w:rPr>
          <w:b/>
          <w:bCs/>
          <w:i/>
        </w:rPr>
        <w:t xml:space="preserve"> pohledů</w:t>
      </w:r>
      <w:r w:rsidRPr="00AC285F">
        <w:rPr>
          <w:b/>
          <w:i/>
        </w:rPr>
        <w:t xml:space="preserve"> na vedutu města</w:t>
      </w:r>
      <w:r w:rsidRPr="00AC285F">
        <w:rPr>
          <w:b/>
          <w:bCs/>
          <w:i/>
        </w:rPr>
        <w:t xml:space="preserve"> </w:t>
      </w:r>
      <w:r w:rsidRPr="00AC285F">
        <w:rPr>
          <w:i/>
        </w:rPr>
        <w:t xml:space="preserve">je nutné pro jejich přípustnost </w:t>
      </w:r>
      <w:r w:rsidRPr="00AC285F">
        <w:rPr>
          <w:b/>
          <w:bCs/>
          <w:i/>
        </w:rPr>
        <w:t>posoudit z hlediska možného negativního působení na vedutu města.</w:t>
      </w:r>
      <w:r w:rsidRPr="00AC285F">
        <w:rPr>
          <w:i/>
        </w:rPr>
        <w:t xml:space="preserve"> </w:t>
      </w:r>
      <w:bookmarkStart w:id="5" w:name="_Hlk71286220"/>
      <w:bookmarkEnd w:id="4"/>
      <w:r w:rsidRPr="00AC285F">
        <w:rPr>
          <w:i/>
          <w:iCs/>
        </w:rPr>
        <w:t xml:space="preserve">Přístup k vymezení veduty města je popsán v kapitole 5.2.4.4. ochrana a rozvíjení hodnot města v podkapitole Veduta města a její ochrana. </w:t>
      </w:r>
      <w:r w:rsidRPr="00AC285F">
        <w:rPr>
          <w:i/>
        </w:rPr>
        <w:t>Vzhledem ke komplexnímu přístupu k pohledu na město je třeba vyhodnocovat kulturní a historický otisk do vystavěného území rovněž komplexně. Vedutu tak netvoří pouze vlastní stavba hradu Špilberk, katedrály Petrov nebo Biskupského gymnázia, ale rovněž „zelený kopec“ Špilberk (bez zástavby), skalnatý ostroh Petrova a svahy Žlutého kopce s vegetací zejména v oblasti Kraví Hory a Wilsonova lesa.  Do veduty vstupuje také související městská krajina s charakteristickým měřítkem a tvarem zástavby apod.</w:t>
      </w:r>
      <w:bookmarkEnd w:id="5"/>
    </w:p>
    <w:p w:rsidR="00AC285F" w:rsidRPr="00AC285F" w:rsidRDefault="00AC285F" w:rsidP="00AC285F">
      <w:pPr>
        <w:jc w:val="both"/>
        <w:rPr>
          <w:b/>
          <w:bCs/>
          <w:i/>
        </w:rPr>
      </w:pPr>
      <w:r w:rsidRPr="00AC285F">
        <w:rPr>
          <w:i/>
        </w:rPr>
        <w:t>Pro vytvoření metodiky pro posuzování přípustnosti celoměstsky významných záměrů většího rozsahu, výškových staveb atd. územní plán uvádí jako vhodné zpracovat územní studii,</w:t>
      </w:r>
      <w:r w:rsidRPr="00AC285F">
        <w:rPr>
          <w:b/>
          <w:bCs/>
          <w:i/>
        </w:rPr>
        <w:t xml:space="preserve"> </w:t>
      </w:r>
      <w:r w:rsidRPr="00AC285F">
        <w:rPr>
          <w:i/>
        </w:rPr>
        <w:t>která</w:t>
      </w:r>
      <w:r w:rsidRPr="00AC285F">
        <w:rPr>
          <w:b/>
          <w:bCs/>
          <w:i/>
        </w:rPr>
        <w:t xml:space="preserve"> </w:t>
      </w:r>
      <w:r w:rsidRPr="00AC285F">
        <w:rPr>
          <w:i/>
        </w:rPr>
        <w:t xml:space="preserve">mimo jiné v této oblasti navrhne </w:t>
      </w:r>
      <w:r w:rsidRPr="00AC285F">
        <w:rPr>
          <w:b/>
          <w:bCs/>
          <w:i/>
        </w:rPr>
        <w:t>metodiku</w:t>
      </w:r>
      <w:r w:rsidRPr="00AC285F">
        <w:rPr>
          <w:i/>
        </w:rPr>
        <w:t xml:space="preserve"> </w:t>
      </w:r>
      <w:r w:rsidRPr="00AC285F">
        <w:rPr>
          <w:b/>
          <w:bCs/>
          <w:i/>
        </w:rPr>
        <w:t>posuzování zejména lokálních dominant, výškových staveb a struktur zástavby</w:t>
      </w:r>
      <w:r w:rsidRPr="00AC285F">
        <w:rPr>
          <w:i/>
        </w:rPr>
        <w:t xml:space="preserve"> z hlediska:</w:t>
      </w:r>
    </w:p>
    <w:p w:rsidR="00AC285F" w:rsidRPr="00AC285F" w:rsidRDefault="00AC285F" w:rsidP="00AC285F">
      <w:pPr>
        <w:pStyle w:val="bododrky-zadn-slovn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285F">
        <w:rPr>
          <w:rFonts w:ascii="Times New Roman" w:hAnsi="Times New Roman" w:cs="Times New Roman"/>
          <w:i/>
          <w:sz w:val="24"/>
          <w:szCs w:val="24"/>
        </w:rPr>
        <w:t>celkového obrazu města a principů urbanistické kompozice,</w:t>
      </w:r>
    </w:p>
    <w:p w:rsidR="00AC285F" w:rsidRPr="00AC285F" w:rsidRDefault="00AC285F" w:rsidP="00AC285F">
      <w:pPr>
        <w:pStyle w:val="bododrky-zadn-slovn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285F">
        <w:rPr>
          <w:rFonts w:ascii="Times New Roman" w:hAnsi="Times New Roman" w:cs="Times New Roman"/>
          <w:i/>
          <w:sz w:val="24"/>
          <w:szCs w:val="24"/>
        </w:rPr>
        <w:t>urbanistické vazby na stávající zástavbu a její strukturu,</w:t>
      </w:r>
    </w:p>
    <w:p w:rsidR="00AC285F" w:rsidRPr="00AC285F" w:rsidRDefault="00AC285F" w:rsidP="00AC285F">
      <w:pPr>
        <w:pStyle w:val="bododrky-zadn-slovn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285F">
        <w:rPr>
          <w:rFonts w:ascii="Times New Roman" w:hAnsi="Times New Roman" w:cs="Times New Roman"/>
          <w:i/>
          <w:sz w:val="24"/>
          <w:szCs w:val="24"/>
        </w:rPr>
        <w:t>ochrany pohledů na vedutu, popřípadě panorama města, volnou krajinu a pohledově významné svahy města (tzv. pohledy ven a dovnitř města) a městskou památkovou rezervaci,</w:t>
      </w:r>
    </w:p>
    <w:p w:rsidR="00AC285F" w:rsidRPr="00AC285F" w:rsidRDefault="00AC285F" w:rsidP="00AC285F">
      <w:pPr>
        <w:pStyle w:val="bododrky-zadn-slovn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285F">
        <w:rPr>
          <w:rFonts w:ascii="Times New Roman" w:hAnsi="Times New Roman" w:cs="Times New Roman"/>
          <w:i/>
          <w:sz w:val="24"/>
          <w:szCs w:val="24"/>
        </w:rPr>
        <w:t>přiměřeného rozsahu veřejných prostranství,</w:t>
      </w:r>
    </w:p>
    <w:p w:rsidR="00AC285F" w:rsidRPr="00AC285F" w:rsidRDefault="00AC285F" w:rsidP="00AC285F">
      <w:pPr>
        <w:pStyle w:val="bododrky-zadn-slovn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285F">
        <w:rPr>
          <w:rFonts w:ascii="Times New Roman" w:hAnsi="Times New Roman" w:cs="Times New Roman"/>
          <w:i/>
          <w:sz w:val="24"/>
          <w:szCs w:val="24"/>
        </w:rPr>
        <w:t>kvalitní dopravní dostupnosti, kapacity technické infrastruktury apod.</w:t>
      </w:r>
    </w:p>
    <w:p w:rsidR="00AC285F" w:rsidRPr="00AC285F" w:rsidRDefault="00AC285F" w:rsidP="00AC285F">
      <w:pPr>
        <w:jc w:val="both"/>
        <w:rPr>
          <w:i/>
        </w:rPr>
      </w:pPr>
      <w:r w:rsidRPr="00AC285F">
        <w:rPr>
          <w:i/>
        </w:rPr>
        <w:t>Územní plán vymezuje</w:t>
      </w:r>
      <w:r w:rsidRPr="00AC285F">
        <w:rPr>
          <w:b/>
          <w:bCs/>
          <w:i/>
        </w:rPr>
        <w:t xml:space="preserve"> místa pohledů </w:t>
      </w:r>
      <w:r w:rsidRPr="00AC285F">
        <w:rPr>
          <w:b/>
          <w:i/>
        </w:rPr>
        <w:t>na vedutu města</w:t>
      </w:r>
      <w:r w:rsidRPr="00AC285F">
        <w:rPr>
          <w:i/>
        </w:rPr>
        <w:t xml:space="preserve">. Základním kritériem pro jejich výběr byla vedle kvality </w:t>
      </w:r>
      <w:r w:rsidRPr="00AC285F">
        <w:rPr>
          <w:b/>
          <w:bCs/>
          <w:i/>
        </w:rPr>
        <w:t>pohledů na vedutu města</w:t>
      </w:r>
      <w:r w:rsidRPr="00AC285F">
        <w:rPr>
          <w:i/>
        </w:rPr>
        <w:t xml:space="preserve"> zejména </w:t>
      </w:r>
      <w:r w:rsidRPr="00AC285F">
        <w:rPr>
          <w:b/>
          <w:bCs/>
          <w:i/>
        </w:rPr>
        <w:t>snadná veřejná dostupnost</w:t>
      </w:r>
      <w:r w:rsidRPr="00AC285F">
        <w:rPr>
          <w:i/>
        </w:rPr>
        <w:t>.</w:t>
      </w:r>
    </w:p>
    <w:p w:rsidR="00AC285F" w:rsidRPr="00AC285F" w:rsidRDefault="00AC285F" w:rsidP="00AC285F">
      <w:pPr>
        <w:jc w:val="both"/>
        <w:rPr>
          <w:i/>
        </w:rPr>
      </w:pPr>
      <w:bookmarkStart w:id="6" w:name="_Hlk71286317"/>
      <w:r w:rsidRPr="00AC285F">
        <w:rPr>
          <w:i/>
        </w:rPr>
        <w:t>Pro každé stanoviště je určen úhel pohledu na vedutu města.  Půdorysný průmět jednotlivých výsečí definuje území, ve kterém je pro struktury s výškovou úrovní 4, 5, 6, 7 nutné pro jejich přípustnost provést posouzení jednotlivých záměrů z hlediska jejich případného negativního působení na vedutu města. Je třeba zdůraznit, že téměř každou vyšší stavbou dojde k působení na vedutu města, i kdyby jen okrajovému. Cílem regulace není zamezit každému takovému dotčení či ovlivnění veduty, ale vysledovat skutečné negativní ovlivnění, tedy patrné nebo významné narušení chráněné hodnoty.</w:t>
      </w:r>
    </w:p>
    <w:p w:rsidR="00AC285F" w:rsidRPr="00AC285F" w:rsidRDefault="00AC285F" w:rsidP="00AC285F">
      <w:pPr>
        <w:widowControl w:val="0"/>
        <w:autoSpaceDE w:val="0"/>
        <w:autoSpaceDN w:val="0"/>
        <w:adjustRightInd w:val="0"/>
        <w:jc w:val="both"/>
        <w:rPr>
          <w:rFonts w:eastAsia="Arial"/>
          <w:i/>
          <w:smallCaps/>
        </w:rPr>
      </w:pPr>
      <w:bookmarkStart w:id="7" w:name="_Hlk71280351"/>
      <w:bookmarkEnd w:id="6"/>
      <w:r w:rsidRPr="00AC285F">
        <w:rPr>
          <w:rFonts w:eastAsia="Arial"/>
          <w:i/>
        </w:rPr>
        <w:t>Na území vyhlášené Městské památkové rezervace nelze umisťovat lokální dominanty.</w:t>
      </w:r>
    </w:p>
    <w:p w:rsidR="00AC285F" w:rsidRPr="00AC285F" w:rsidRDefault="00AC285F" w:rsidP="00AC285F">
      <w:pPr>
        <w:widowControl w:val="0"/>
        <w:autoSpaceDE w:val="0"/>
        <w:autoSpaceDN w:val="0"/>
        <w:adjustRightInd w:val="0"/>
        <w:spacing w:after="120"/>
        <w:jc w:val="both"/>
        <w:rPr>
          <w:rFonts w:eastAsia="Arial"/>
          <w:i/>
          <w:smallCaps/>
        </w:rPr>
      </w:pPr>
      <w:r w:rsidRPr="00AC285F">
        <w:rPr>
          <w:rFonts w:eastAsia="Arial"/>
          <w:i/>
        </w:rPr>
        <w:t xml:space="preserve">Omezení stanovená v nařízení vlády č. 54/1989 Sb. a omezení vyplývající z vyhlášeného ochranného pásma MPR nejsou územním plánem dotčena (měněna ani rušena) a územní plán je ani nenahrazuje. </w:t>
      </w:r>
      <w:r w:rsidRPr="00AC285F">
        <w:rPr>
          <w:i/>
          <w:color w:val="FF0000"/>
        </w:rPr>
        <w:t xml:space="preserve">Při plánování záměrů (zejména lokálních dominant) v ochranném pásmu MPR (tj. i na území nacházejícím se mimo pohledové výseče z míst chráněných pohledů na vedutu města) je nutné respektovat jak podmínky stanovené územním plánem, tak omezení vyplývající z rozhodnutí Odboru kultury </w:t>
      </w:r>
      <w:proofErr w:type="spellStart"/>
      <w:r w:rsidRPr="00AC285F">
        <w:rPr>
          <w:i/>
          <w:color w:val="FF0000"/>
        </w:rPr>
        <w:t>NVmB</w:t>
      </w:r>
      <w:proofErr w:type="spellEnd"/>
      <w:r w:rsidRPr="00AC285F">
        <w:rPr>
          <w:i/>
          <w:color w:val="FF0000"/>
        </w:rPr>
        <w:t xml:space="preserve"> č. 402/90/</w:t>
      </w:r>
      <w:proofErr w:type="spellStart"/>
      <w:r w:rsidRPr="00AC285F">
        <w:rPr>
          <w:i/>
          <w:color w:val="FF0000"/>
        </w:rPr>
        <w:t>sev</w:t>
      </w:r>
      <w:proofErr w:type="spellEnd"/>
      <w:r w:rsidRPr="00AC285F">
        <w:rPr>
          <w:i/>
          <w:color w:val="FF0000"/>
        </w:rPr>
        <w:t xml:space="preserve"> dne 6. 4. 1990, které tvoří limit využití území.</w:t>
      </w:r>
    </w:p>
    <w:bookmarkEnd w:id="7"/>
    <w:p w:rsidR="00AC285F" w:rsidRPr="00AE3E4E" w:rsidRDefault="00AC285F" w:rsidP="00AE3E4E">
      <w:pPr>
        <w:pStyle w:val="odrka"/>
        <w:numPr>
          <w:ilvl w:val="0"/>
          <w:numId w:val="0"/>
        </w:numPr>
        <w:spacing w:before="120"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C285F">
        <w:rPr>
          <w:rFonts w:ascii="Times New Roman" w:hAnsi="Times New Roman" w:cs="Times New Roman"/>
          <w:i/>
          <w:iCs/>
          <w:sz w:val="24"/>
          <w:szCs w:val="24"/>
        </w:rPr>
        <w:t>Podmínky pro výškové řešení staveb jsou obsaženy v závazné textové části ÚPmB v kapitolách: 2; 5; 6.4.1 a v textové části odůvodnění ÚPmB v kapitolách: 5.2; 5.3; 5.6.</w:t>
      </w:r>
    </w:p>
    <w:p w:rsidR="00AC285F" w:rsidRDefault="00AC285F" w:rsidP="000A04EF">
      <w:pPr>
        <w:pStyle w:val="Zkladntext"/>
        <w:rPr>
          <w:rFonts w:asciiTheme="minorHAnsi" w:hAnsiTheme="minorHAnsi" w:cstheme="minorHAnsi"/>
          <w:b/>
          <w:i/>
          <w:color w:val="0000CC"/>
          <w:sz w:val="10"/>
          <w:szCs w:val="10"/>
        </w:rPr>
      </w:pPr>
    </w:p>
    <w:p w:rsidR="00AE3E4E" w:rsidRPr="00636D2D" w:rsidRDefault="00AE3E4E" w:rsidP="00AE3E4E">
      <w:pPr>
        <w:pStyle w:val="Zkladntext"/>
        <w:jc w:val="both"/>
        <w:rPr>
          <w:u w:val="single"/>
        </w:rPr>
      </w:pPr>
      <w:r w:rsidRPr="00636D2D">
        <w:rPr>
          <w:u w:val="single"/>
        </w:rPr>
        <w:t>Výrok:</w:t>
      </w:r>
    </w:p>
    <w:p w:rsidR="00AE3E4E" w:rsidRDefault="00AE3E4E" w:rsidP="00AE3E4E">
      <w:pPr>
        <w:pStyle w:val="Zkladntext"/>
        <w:rPr>
          <w:b/>
        </w:rPr>
      </w:pPr>
      <w:r w:rsidRPr="005D50FC">
        <w:t>Bez zásadních připomínek</w:t>
      </w:r>
      <w:r>
        <w:t>.</w:t>
      </w:r>
    </w:p>
    <w:p w:rsidR="00AE3E4E" w:rsidRPr="007065E0" w:rsidRDefault="00AE3E4E" w:rsidP="00AE3E4E">
      <w:pPr>
        <w:pStyle w:val="Zkladntext"/>
        <w:rPr>
          <w:u w:val="single"/>
        </w:rPr>
      </w:pPr>
      <w:r w:rsidRPr="007065E0">
        <w:rPr>
          <w:u w:val="single"/>
        </w:rPr>
        <w:t>Odůvodnění:</w:t>
      </w:r>
    </w:p>
    <w:p w:rsidR="00AE3E4E" w:rsidRPr="00E05582" w:rsidRDefault="00AE3E4E" w:rsidP="00AE3E4E">
      <w:pPr>
        <w:pStyle w:val="Zkladntext"/>
        <w:jc w:val="both"/>
      </w:pPr>
      <w:r>
        <w:t xml:space="preserve">MK akceptuje tímto pokyn pro úpravu návrhu. </w:t>
      </w:r>
      <w:r w:rsidRPr="00E376CC">
        <w:t>Požadavek MK</w:t>
      </w:r>
      <w:r>
        <w:t xml:space="preserve"> ze stanoviska č. j. MK 44000/2021 OPP ze dne 25. června 2021 </w:t>
      </w:r>
      <w:r w:rsidRPr="00E376CC">
        <w:t xml:space="preserve">byl </w:t>
      </w:r>
      <w:r>
        <w:t>splněn</w:t>
      </w:r>
      <w:r w:rsidRPr="00E376CC">
        <w:t xml:space="preserve">. </w:t>
      </w:r>
    </w:p>
    <w:p w:rsidR="00AE3E4E" w:rsidRPr="00045C96" w:rsidRDefault="00AE3E4E" w:rsidP="000A04EF">
      <w:pPr>
        <w:jc w:val="both"/>
        <w:rPr>
          <w:b/>
          <w:color w:val="000000"/>
        </w:rPr>
      </w:pPr>
    </w:p>
    <w:p w:rsidR="000A04EF" w:rsidRPr="0012385B" w:rsidRDefault="000A04EF" w:rsidP="000A04EF">
      <w:pPr>
        <w:pStyle w:val="Zkladntext"/>
        <w:rPr>
          <w:b/>
          <w:caps/>
        </w:rPr>
      </w:pPr>
      <w:r w:rsidRPr="0012385B">
        <w:rPr>
          <w:b/>
        </w:rPr>
        <w:t>ad)</w:t>
      </w:r>
      <w:r w:rsidRPr="0012385B">
        <w:rPr>
          <w:b/>
          <w:caps/>
        </w:rPr>
        <w:t xml:space="preserve"> Výrok - část grafická</w:t>
      </w:r>
    </w:p>
    <w:p w:rsidR="000A04EF" w:rsidRPr="0012385B" w:rsidRDefault="000A04EF" w:rsidP="000A04EF">
      <w:pPr>
        <w:pStyle w:val="Zkladntext"/>
        <w:rPr>
          <w:b/>
          <w:caps/>
        </w:rPr>
      </w:pPr>
      <w:r w:rsidRPr="0012385B">
        <w:rPr>
          <w:b/>
        </w:rPr>
        <w:t xml:space="preserve">● </w:t>
      </w:r>
      <w:r w:rsidRPr="0012385B">
        <w:rPr>
          <w:b/>
          <w:caps/>
        </w:rPr>
        <w:t xml:space="preserve">Hlavní výkres </w:t>
      </w:r>
    </w:p>
    <w:p w:rsidR="000A04EF" w:rsidRPr="0064025B" w:rsidRDefault="000A04EF" w:rsidP="0064025B">
      <w:pPr>
        <w:spacing w:after="120"/>
        <w:jc w:val="both"/>
      </w:pPr>
      <w:r w:rsidRPr="0012385B">
        <w:rPr>
          <w:b/>
        </w:rPr>
        <w:t xml:space="preserve">● </w:t>
      </w:r>
      <w:proofErr w:type="spellStart"/>
      <w:r w:rsidRPr="0012385B">
        <w:rPr>
          <w:b/>
        </w:rPr>
        <w:t>Tr</w:t>
      </w:r>
      <w:proofErr w:type="spellEnd"/>
      <w:r w:rsidRPr="0012385B">
        <w:rPr>
          <w:b/>
        </w:rPr>
        <w:t xml:space="preserve">/71 SJKD – větev Chrlice (podzemní dráha) </w:t>
      </w:r>
    </w:p>
    <w:p w:rsidR="0064025B" w:rsidRPr="0064025B" w:rsidRDefault="0064025B" w:rsidP="0064025B">
      <w:pPr>
        <w:spacing w:line="264" w:lineRule="auto"/>
        <w:rPr>
          <w:b/>
          <w:i/>
          <w:u w:val="single"/>
        </w:rPr>
      </w:pPr>
      <w:r w:rsidRPr="00AE3E4E">
        <w:rPr>
          <w:b/>
          <w:i/>
          <w:u w:val="single"/>
        </w:rPr>
        <w:t>Pokyn pro úpravu návrhu (Záznam z dohodovacího jednání ze dne 16. 8. 2021):</w:t>
      </w:r>
    </w:p>
    <w:p w:rsidR="0064025B" w:rsidRPr="0064025B" w:rsidRDefault="0064025B" w:rsidP="0064025B">
      <w:pPr>
        <w:spacing w:line="264" w:lineRule="auto"/>
        <w:jc w:val="both"/>
        <w:rPr>
          <w:i/>
        </w:rPr>
      </w:pPr>
      <w:r w:rsidRPr="0064025B">
        <w:rPr>
          <w:i/>
        </w:rPr>
        <w:t>Ad 2)</w:t>
      </w:r>
    </w:p>
    <w:p w:rsidR="0064025B" w:rsidRPr="0064025B" w:rsidRDefault="0064025B" w:rsidP="0064025B">
      <w:pPr>
        <w:spacing w:line="264" w:lineRule="auto"/>
        <w:jc w:val="both"/>
        <w:rPr>
          <w:i/>
        </w:rPr>
      </w:pPr>
      <w:r w:rsidRPr="0064025B">
        <w:rPr>
          <w:i/>
        </w:rPr>
        <w:t>Textovou část Výroku, kap. 4.1.2 Veřejná hromadná doprava, odstavec Podzemní dráha doplňte o vazbu na jejich vymezení v hlavním výkrese č. 2.1.</w:t>
      </w:r>
    </w:p>
    <w:p w:rsidR="0064025B" w:rsidRPr="0064025B" w:rsidRDefault="0064025B" w:rsidP="0064025B">
      <w:pPr>
        <w:spacing w:line="264" w:lineRule="auto"/>
        <w:jc w:val="both"/>
        <w:rPr>
          <w:i/>
        </w:rPr>
      </w:pPr>
      <w:r w:rsidRPr="0064025B">
        <w:rPr>
          <w:i/>
        </w:rPr>
        <w:t>Ad 3)</w:t>
      </w:r>
    </w:p>
    <w:p w:rsidR="0064025B" w:rsidRPr="0064025B" w:rsidRDefault="0064025B" w:rsidP="0064025B">
      <w:pPr>
        <w:spacing w:line="264" w:lineRule="auto"/>
        <w:jc w:val="both"/>
        <w:rPr>
          <w:i/>
        </w:rPr>
      </w:pPr>
      <w:r w:rsidRPr="0064025B">
        <w:rPr>
          <w:i/>
        </w:rPr>
        <w:t xml:space="preserve">V textové části Odůvodnění kap. 5.8.1.1 Obecná ustanovení pro stavby dopravní infrastruktury doplňte základní informace o průchodu podzemních koridorů a tras SJKD územím památkové </w:t>
      </w:r>
      <w:proofErr w:type="gramStart"/>
      <w:r w:rsidRPr="0064025B">
        <w:rPr>
          <w:i/>
        </w:rPr>
        <w:t>ochrany(</w:t>
      </w:r>
      <w:proofErr w:type="gramEnd"/>
      <w:r w:rsidRPr="0064025B">
        <w:rPr>
          <w:i/>
        </w:rPr>
        <w:t xml:space="preserve">MPR) a památkové péče(OP MPR). </w:t>
      </w:r>
    </w:p>
    <w:p w:rsidR="0064025B" w:rsidRDefault="0064025B" w:rsidP="000A04EF">
      <w:pPr>
        <w:jc w:val="both"/>
        <w:rPr>
          <w:u w:val="single"/>
        </w:rPr>
      </w:pPr>
    </w:p>
    <w:p w:rsidR="0064025B" w:rsidRPr="00636D2D" w:rsidRDefault="0064025B" w:rsidP="0064025B">
      <w:pPr>
        <w:pStyle w:val="Zkladntext"/>
        <w:jc w:val="both"/>
        <w:rPr>
          <w:u w:val="single"/>
        </w:rPr>
      </w:pPr>
      <w:r w:rsidRPr="00636D2D">
        <w:rPr>
          <w:u w:val="single"/>
        </w:rPr>
        <w:t>Výrok:</w:t>
      </w:r>
    </w:p>
    <w:p w:rsidR="0064025B" w:rsidRDefault="0064025B" w:rsidP="0064025B">
      <w:pPr>
        <w:pStyle w:val="Zkladntext"/>
        <w:rPr>
          <w:b/>
        </w:rPr>
      </w:pPr>
      <w:r w:rsidRPr="005D50FC">
        <w:t>Bez zásadních připomínek</w:t>
      </w:r>
      <w:r>
        <w:t>.</w:t>
      </w:r>
    </w:p>
    <w:p w:rsidR="0064025B" w:rsidRPr="007065E0" w:rsidRDefault="0064025B" w:rsidP="0064025B">
      <w:pPr>
        <w:pStyle w:val="Zkladntext"/>
        <w:rPr>
          <w:u w:val="single"/>
        </w:rPr>
      </w:pPr>
      <w:r w:rsidRPr="007065E0">
        <w:rPr>
          <w:u w:val="single"/>
        </w:rPr>
        <w:t>Odůvodnění:</w:t>
      </w:r>
    </w:p>
    <w:p w:rsidR="00D210F4" w:rsidRDefault="0064025B" w:rsidP="0064025B">
      <w:pPr>
        <w:pStyle w:val="Zkladntext"/>
        <w:jc w:val="both"/>
      </w:pPr>
      <w:r>
        <w:t xml:space="preserve">MK akceptuje tímto pokyn pro úpravu návrhu. </w:t>
      </w:r>
      <w:r w:rsidR="00D210F4" w:rsidRPr="00E376CC">
        <w:t>Požadavek MK</w:t>
      </w:r>
      <w:r w:rsidR="00D210F4">
        <w:t xml:space="preserve"> ze stanoviska č. j. MK 44000/2021 OPP ze dne 25. června 2021 </w:t>
      </w:r>
      <w:r w:rsidR="00D210F4" w:rsidRPr="00E376CC">
        <w:t xml:space="preserve">byl </w:t>
      </w:r>
      <w:r w:rsidR="00D210F4">
        <w:t>splněn</w:t>
      </w:r>
      <w:r w:rsidR="00D210F4" w:rsidRPr="00E376CC">
        <w:t>.</w:t>
      </w:r>
    </w:p>
    <w:p w:rsidR="0064025B" w:rsidRPr="000A34BE" w:rsidRDefault="0064025B" w:rsidP="000A04EF">
      <w:pPr>
        <w:jc w:val="both"/>
        <w:rPr>
          <w:rFonts w:asciiTheme="minorHAnsi" w:hAnsiTheme="minorHAnsi"/>
          <w:b/>
          <w:sz w:val="22"/>
          <w:szCs w:val="22"/>
        </w:rPr>
      </w:pPr>
    </w:p>
    <w:p w:rsidR="000A04EF" w:rsidRPr="00515939" w:rsidRDefault="000A04EF" w:rsidP="000A04EF">
      <w:pPr>
        <w:spacing w:after="120"/>
        <w:jc w:val="both"/>
        <w:rPr>
          <w:b/>
        </w:rPr>
      </w:pPr>
      <w:r w:rsidRPr="00083055">
        <w:rPr>
          <w:b/>
        </w:rPr>
        <w:t>● Změna využití plochy vodojemu na Žlutém kopci na plochu veřejné vybavenosti</w:t>
      </w:r>
    </w:p>
    <w:p w:rsidR="00D210F4" w:rsidRPr="0064025B" w:rsidRDefault="00D210F4" w:rsidP="00D210F4">
      <w:pPr>
        <w:spacing w:line="264" w:lineRule="auto"/>
        <w:rPr>
          <w:b/>
          <w:i/>
          <w:u w:val="single"/>
        </w:rPr>
      </w:pPr>
      <w:r w:rsidRPr="00AE3E4E">
        <w:rPr>
          <w:b/>
          <w:i/>
          <w:u w:val="single"/>
        </w:rPr>
        <w:t>Pokyn pro úpravu návrhu (Záznam z dohodovacího jednání ze dne 16. 8. 2021):</w:t>
      </w:r>
    </w:p>
    <w:p w:rsidR="0064025B" w:rsidRDefault="00D210F4" w:rsidP="00D210F4">
      <w:pPr>
        <w:spacing w:line="264" w:lineRule="auto"/>
        <w:jc w:val="both"/>
        <w:rPr>
          <w:i/>
        </w:rPr>
      </w:pPr>
      <w:r w:rsidRPr="00D210F4">
        <w:rPr>
          <w:i/>
        </w:rPr>
        <w:t>Bez pokynu.</w:t>
      </w:r>
    </w:p>
    <w:p w:rsidR="00D210F4" w:rsidRPr="00D210F4" w:rsidRDefault="00D210F4" w:rsidP="00D210F4">
      <w:pPr>
        <w:spacing w:line="264" w:lineRule="auto"/>
        <w:jc w:val="both"/>
        <w:rPr>
          <w:i/>
        </w:rPr>
      </w:pPr>
    </w:p>
    <w:p w:rsidR="00D210F4" w:rsidRPr="00636D2D" w:rsidRDefault="00D210F4" w:rsidP="00D210F4">
      <w:pPr>
        <w:pStyle w:val="Zkladntext"/>
        <w:jc w:val="both"/>
        <w:rPr>
          <w:u w:val="single"/>
        </w:rPr>
      </w:pPr>
      <w:r w:rsidRPr="00636D2D">
        <w:rPr>
          <w:u w:val="single"/>
        </w:rPr>
        <w:t>Výrok:</w:t>
      </w:r>
    </w:p>
    <w:p w:rsidR="00D210F4" w:rsidRDefault="00D210F4" w:rsidP="00D210F4">
      <w:pPr>
        <w:pStyle w:val="Zkladntext"/>
        <w:rPr>
          <w:b/>
        </w:rPr>
      </w:pPr>
      <w:r w:rsidRPr="005D50FC">
        <w:t>Bez zásadních připomínek</w:t>
      </w:r>
      <w:r>
        <w:t>.</w:t>
      </w:r>
    </w:p>
    <w:p w:rsidR="00D210F4" w:rsidRPr="007065E0" w:rsidRDefault="00D210F4" w:rsidP="00D210F4">
      <w:pPr>
        <w:pStyle w:val="Zkladntext"/>
        <w:rPr>
          <w:u w:val="single"/>
        </w:rPr>
      </w:pPr>
      <w:r w:rsidRPr="007065E0">
        <w:rPr>
          <w:u w:val="single"/>
        </w:rPr>
        <w:t>Odůvodnění:</w:t>
      </w:r>
    </w:p>
    <w:p w:rsidR="00D210F4" w:rsidRPr="00E05582" w:rsidRDefault="00D210F4" w:rsidP="00D210F4">
      <w:pPr>
        <w:pStyle w:val="Zkladntext"/>
        <w:jc w:val="both"/>
      </w:pPr>
      <w:r>
        <w:t xml:space="preserve">MK akceptuje tímto pokyn pro úpravu návrhu. Bylo vysvětleno, že </w:t>
      </w:r>
      <w:r w:rsidRPr="009D410B">
        <w:t xml:space="preserve">limit památkové péče </w:t>
      </w:r>
      <w:r w:rsidRPr="00D210F4">
        <w:t>byl v upraveném návrhu ÚP v Koordinačním výkrese, v. č. O.1, ve vymezené stabilizované ploše veřejné vybavenosti V/a2 řádně vyznačen, a to grafickou značkou „nemovitá kulturní památka“ dle legendy koordinačního výkresu. Takto vyznačeným limitem památkové péče jsou v koordinačním výkrese značeny i další nemovité kulturní památky na území města.</w:t>
      </w:r>
      <w:r>
        <w:t xml:space="preserve"> </w:t>
      </w:r>
    </w:p>
    <w:p w:rsidR="000A04EF" w:rsidRPr="00557891" w:rsidRDefault="000A04EF" w:rsidP="000A04E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A04EF" w:rsidRPr="009C3173" w:rsidRDefault="000A04EF" w:rsidP="000A04EF">
      <w:pPr>
        <w:ind w:right="-17"/>
        <w:jc w:val="both"/>
        <w:rPr>
          <w:b/>
          <w:caps/>
        </w:rPr>
      </w:pPr>
      <w:r w:rsidRPr="009C3173">
        <w:rPr>
          <w:b/>
        </w:rPr>
        <w:t>ad)</w:t>
      </w:r>
      <w:r w:rsidRPr="009C3173">
        <w:rPr>
          <w:b/>
          <w:caps/>
        </w:rPr>
        <w:t xml:space="preserve"> Odůvodnění - textová část</w:t>
      </w:r>
    </w:p>
    <w:p w:rsidR="000A04EF" w:rsidRPr="009C3173" w:rsidRDefault="000A04EF" w:rsidP="000A04EF">
      <w:pPr>
        <w:pStyle w:val="Zkladntext"/>
        <w:rPr>
          <w:caps/>
        </w:rPr>
      </w:pPr>
      <w:r w:rsidRPr="009C3173">
        <w:t xml:space="preserve">▪ </w:t>
      </w:r>
      <w:r w:rsidRPr="009C3173">
        <w:rPr>
          <w:caps/>
        </w:rPr>
        <w:t>5. 2. 4. 4 Ochrana a rozvíjeNí hodnot města</w:t>
      </w:r>
    </w:p>
    <w:p w:rsidR="000A04EF" w:rsidRPr="009C3173" w:rsidRDefault="000A04EF" w:rsidP="000A04EF">
      <w:pPr>
        <w:pStyle w:val="Zkladntext"/>
        <w:rPr>
          <w:b/>
          <w:caps/>
        </w:rPr>
      </w:pPr>
      <w:r w:rsidRPr="009C3173">
        <w:rPr>
          <w:caps/>
        </w:rPr>
        <w:t xml:space="preserve">Hodnoty kulturní a historické </w:t>
      </w:r>
    </w:p>
    <w:p w:rsidR="000A04EF" w:rsidRDefault="000A04EF" w:rsidP="000A04EF">
      <w:pPr>
        <w:jc w:val="both"/>
        <w:rPr>
          <w:b/>
          <w:i/>
          <w:u w:val="single"/>
        </w:rPr>
      </w:pPr>
    </w:p>
    <w:p w:rsidR="00E97772" w:rsidRPr="00E97772" w:rsidRDefault="00E97772" w:rsidP="00E97772">
      <w:pPr>
        <w:spacing w:line="264" w:lineRule="auto"/>
        <w:rPr>
          <w:b/>
          <w:i/>
          <w:u w:val="single"/>
        </w:rPr>
      </w:pPr>
      <w:r w:rsidRPr="00AE3E4E">
        <w:rPr>
          <w:b/>
          <w:i/>
          <w:u w:val="single"/>
        </w:rPr>
        <w:t>Pokyn pro úpravu návrhu (Záznam z dohodovacího jednání ze dne 16. 8. 2021):</w:t>
      </w:r>
    </w:p>
    <w:p w:rsidR="00E97772" w:rsidRPr="00E97772" w:rsidRDefault="00E97772" w:rsidP="00E97772">
      <w:pPr>
        <w:spacing w:line="264" w:lineRule="auto"/>
        <w:jc w:val="both"/>
        <w:rPr>
          <w:i/>
        </w:rPr>
      </w:pPr>
      <w:r w:rsidRPr="00E97772">
        <w:rPr>
          <w:i/>
        </w:rPr>
        <w:t>V textové části Odůvodnění, kap. 5.2.4.4. v odstavci Hodnoty kulturní a historické</w:t>
      </w:r>
    </w:p>
    <w:p w:rsidR="00E97772" w:rsidRPr="00E97772" w:rsidRDefault="00E97772" w:rsidP="00E97772">
      <w:pPr>
        <w:pStyle w:val="Odstavecseseznamem"/>
        <w:numPr>
          <w:ilvl w:val="0"/>
          <w:numId w:val="20"/>
        </w:numPr>
        <w:spacing w:after="0" w:line="264" w:lineRule="auto"/>
        <w:ind w:left="641" w:hanging="357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97772">
        <w:rPr>
          <w:rFonts w:ascii="Times New Roman" w:eastAsia="Times New Roman" w:hAnsi="Times New Roman"/>
          <w:i/>
          <w:sz w:val="24"/>
          <w:szCs w:val="24"/>
          <w:lang w:eastAsia="cs-CZ"/>
        </w:rPr>
        <w:t>doplňte u památkových rezervaci (Archeologickou) památkovou rezervaci Staré zámky u Líšně,</w:t>
      </w:r>
    </w:p>
    <w:p w:rsidR="00E97772" w:rsidRPr="00E97772" w:rsidRDefault="00E97772" w:rsidP="00E97772">
      <w:pPr>
        <w:pStyle w:val="Odstavecseseznamem"/>
        <w:numPr>
          <w:ilvl w:val="0"/>
          <w:numId w:val="20"/>
        </w:numPr>
        <w:spacing w:after="0" w:line="264" w:lineRule="auto"/>
        <w:ind w:left="641" w:hanging="357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97772">
        <w:rPr>
          <w:rFonts w:ascii="Times New Roman" w:eastAsia="Times New Roman" w:hAnsi="Times New Roman"/>
          <w:i/>
          <w:sz w:val="24"/>
          <w:szCs w:val="24"/>
          <w:lang w:eastAsia="cs-CZ"/>
        </w:rPr>
        <w:t>uveďte výčet kulturně historických hodnot v této podobě:</w:t>
      </w:r>
    </w:p>
    <w:p w:rsidR="00E97772" w:rsidRPr="00E97772" w:rsidRDefault="00E97772" w:rsidP="00E97772">
      <w:pPr>
        <w:pStyle w:val="Odstavecseseznamem"/>
        <w:numPr>
          <w:ilvl w:val="0"/>
          <w:numId w:val="21"/>
        </w:numPr>
        <w:spacing w:after="0" w:line="264" w:lineRule="auto"/>
        <w:ind w:left="1094" w:hanging="357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97772">
        <w:rPr>
          <w:rFonts w:ascii="Times New Roman" w:eastAsia="Times New Roman" w:hAnsi="Times New Roman"/>
          <w:i/>
          <w:sz w:val="24"/>
          <w:szCs w:val="24"/>
          <w:lang w:eastAsia="cs-CZ"/>
        </w:rPr>
        <w:t>památkové rezervace</w:t>
      </w:r>
    </w:p>
    <w:p w:rsidR="00E97772" w:rsidRPr="00E97772" w:rsidRDefault="00E97772" w:rsidP="00E97772">
      <w:pPr>
        <w:pStyle w:val="Odstavecseseznamem"/>
        <w:numPr>
          <w:ilvl w:val="0"/>
          <w:numId w:val="21"/>
        </w:numPr>
        <w:spacing w:after="0" w:line="264" w:lineRule="auto"/>
        <w:ind w:left="1094" w:hanging="357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97772">
        <w:rPr>
          <w:rFonts w:ascii="Times New Roman" w:eastAsia="Times New Roman" w:hAnsi="Times New Roman"/>
          <w:i/>
          <w:sz w:val="24"/>
          <w:szCs w:val="24"/>
          <w:lang w:eastAsia="cs-CZ"/>
        </w:rPr>
        <w:t>památkové zóny</w:t>
      </w:r>
    </w:p>
    <w:p w:rsidR="00E97772" w:rsidRPr="00E97772" w:rsidRDefault="00E97772" w:rsidP="00E97772">
      <w:pPr>
        <w:pStyle w:val="Odstavecseseznamem"/>
        <w:numPr>
          <w:ilvl w:val="0"/>
          <w:numId w:val="21"/>
        </w:numPr>
        <w:spacing w:after="0" w:line="264" w:lineRule="auto"/>
        <w:ind w:left="1094" w:hanging="357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97772">
        <w:rPr>
          <w:rFonts w:ascii="Times New Roman" w:eastAsia="Times New Roman" w:hAnsi="Times New Roman"/>
          <w:i/>
          <w:sz w:val="24"/>
          <w:szCs w:val="24"/>
          <w:lang w:eastAsia="cs-CZ"/>
        </w:rPr>
        <w:lastRenderedPageBreak/>
        <w:t>národní kulturní památky</w:t>
      </w:r>
    </w:p>
    <w:p w:rsidR="00E97772" w:rsidRPr="00E97772" w:rsidRDefault="00E97772" w:rsidP="00E97772">
      <w:pPr>
        <w:pStyle w:val="Odstavecseseznamem"/>
        <w:numPr>
          <w:ilvl w:val="0"/>
          <w:numId w:val="21"/>
        </w:numPr>
        <w:spacing w:after="0" w:line="264" w:lineRule="auto"/>
        <w:ind w:left="1094" w:hanging="357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97772">
        <w:rPr>
          <w:rFonts w:ascii="Times New Roman" w:eastAsia="Times New Roman" w:hAnsi="Times New Roman"/>
          <w:i/>
          <w:sz w:val="24"/>
          <w:szCs w:val="24"/>
          <w:lang w:eastAsia="cs-CZ"/>
        </w:rPr>
        <w:t>nemovité kulturní památky</w:t>
      </w:r>
    </w:p>
    <w:p w:rsidR="00E97772" w:rsidRPr="00E97772" w:rsidRDefault="00E97772" w:rsidP="00E97772">
      <w:pPr>
        <w:pStyle w:val="Odstavecseseznamem"/>
        <w:numPr>
          <w:ilvl w:val="0"/>
          <w:numId w:val="21"/>
        </w:numPr>
        <w:spacing w:after="0" w:line="264" w:lineRule="auto"/>
        <w:ind w:left="1094" w:hanging="357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97772">
        <w:rPr>
          <w:rFonts w:ascii="Times New Roman" w:eastAsia="Times New Roman" w:hAnsi="Times New Roman"/>
          <w:i/>
          <w:sz w:val="24"/>
          <w:szCs w:val="24"/>
          <w:lang w:eastAsia="cs-CZ"/>
        </w:rPr>
        <w:t>památka Světového dědictví</w:t>
      </w:r>
    </w:p>
    <w:p w:rsidR="00E97772" w:rsidRPr="00E97772" w:rsidRDefault="00E97772" w:rsidP="00E97772">
      <w:pPr>
        <w:pStyle w:val="Odstavecseseznamem"/>
        <w:numPr>
          <w:ilvl w:val="0"/>
          <w:numId w:val="21"/>
        </w:numPr>
        <w:spacing w:after="0" w:line="264" w:lineRule="auto"/>
        <w:ind w:left="1094" w:hanging="357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97772">
        <w:rPr>
          <w:rFonts w:ascii="Times New Roman" w:eastAsia="Times New Roman" w:hAnsi="Times New Roman"/>
          <w:i/>
          <w:sz w:val="24"/>
          <w:szCs w:val="24"/>
          <w:lang w:eastAsia="cs-CZ"/>
        </w:rPr>
        <w:t>území s archeologickými nálezy</w:t>
      </w:r>
    </w:p>
    <w:p w:rsidR="00E97772" w:rsidRPr="00E97772" w:rsidRDefault="00E97772" w:rsidP="00E97772">
      <w:pPr>
        <w:pStyle w:val="Odstavecseseznamem"/>
        <w:numPr>
          <w:ilvl w:val="0"/>
          <w:numId w:val="20"/>
        </w:numPr>
        <w:spacing w:after="0" w:line="264" w:lineRule="auto"/>
        <w:ind w:left="641" w:hanging="357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97772">
        <w:rPr>
          <w:rFonts w:ascii="Times New Roman" w:eastAsia="Times New Roman" w:hAnsi="Times New Roman"/>
          <w:i/>
          <w:sz w:val="24"/>
          <w:szCs w:val="24"/>
          <w:lang w:eastAsia="cs-CZ"/>
        </w:rPr>
        <w:t>upravte dle toho i terminologii uvedenou na str. 170.</w:t>
      </w:r>
    </w:p>
    <w:p w:rsidR="00E97772" w:rsidRPr="00C70BDD" w:rsidRDefault="00E97772" w:rsidP="000A04EF">
      <w:pPr>
        <w:jc w:val="both"/>
        <w:rPr>
          <w:rFonts w:asciiTheme="minorHAnsi" w:hAnsiTheme="minorHAnsi"/>
          <w:i/>
          <w:color w:val="0000CC"/>
          <w:sz w:val="10"/>
          <w:szCs w:val="10"/>
        </w:rPr>
      </w:pPr>
    </w:p>
    <w:p w:rsidR="00E97772" w:rsidRPr="00636D2D" w:rsidRDefault="00E97772" w:rsidP="00E97772">
      <w:pPr>
        <w:pStyle w:val="Zkladntext"/>
        <w:jc w:val="both"/>
        <w:rPr>
          <w:u w:val="single"/>
        </w:rPr>
      </w:pPr>
      <w:r w:rsidRPr="00636D2D">
        <w:rPr>
          <w:u w:val="single"/>
        </w:rPr>
        <w:t>Výrok:</w:t>
      </w:r>
    </w:p>
    <w:p w:rsidR="00E97772" w:rsidRDefault="00E97772" w:rsidP="00E97772">
      <w:pPr>
        <w:pStyle w:val="Zkladntext"/>
        <w:rPr>
          <w:b/>
        </w:rPr>
      </w:pPr>
      <w:r w:rsidRPr="005D50FC">
        <w:t>Bez zásadních připomínek</w:t>
      </w:r>
      <w:r>
        <w:t>.</w:t>
      </w:r>
    </w:p>
    <w:p w:rsidR="00E97772" w:rsidRPr="007065E0" w:rsidRDefault="00E97772" w:rsidP="00E97772">
      <w:pPr>
        <w:pStyle w:val="Zkladntext"/>
        <w:rPr>
          <w:u w:val="single"/>
        </w:rPr>
      </w:pPr>
      <w:r w:rsidRPr="007065E0">
        <w:rPr>
          <w:u w:val="single"/>
        </w:rPr>
        <w:t>Odůvodnění:</w:t>
      </w:r>
    </w:p>
    <w:p w:rsidR="00E97772" w:rsidRPr="00E97772" w:rsidRDefault="00E97772" w:rsidP="00E97772">
      <w:pPr>
        <w:pStyle w:val="Zkladntext"/>
        <w:jc w:val="both"/>
      </w:pPr>
      <w:r>
        <w:t xml:space="preserve">MK akceptuje tímto pokyn pro úpravu návrhu. </w:t>
      </w:r>
      <w:r w:rsidRPr="00E376CC">
        <w:t>Požadavek MK</w:t>
      </w:r>
      <w:r>
        <w:t xml:space="preserve"> ze stanoviska č. j. MK 44000/2021 OPP ze dne 25. června 2021 </w:t>
      </w:r>
      <w:r w:rsidRPr="00E376CC">
        <w:t xml:space="preserve">byl </w:t>
      </w:r>
      <w:r>
        <w:t>splněn.</w:t>
      </w:r>
    </w:p>
    <w:p w:rsidR="000A04EF" w:rsidRPr="00515939" w:rsidRDefault="000A04EF" w:rsidP="000A04EF">
      <w:pPr>
        <w:autoSpaceDE w:val="0"/>
        <w:autoSpaceDN w:val="0"/>
        <w:adjustRightInd w:val="0"/>
        <w:ind w:left="284"/>
        <w:rPr>
          <w:rFonts w:asciiTheme="minorHAnsi" w:hAnsiTheme="minorHAnsi" w:cs="Tahoma"/>
          <w:bCs/>
          <w:i/>
          <w:sz w:val="10"/>
          <w:szCs w:val="10"/>
        </w:rPr>
      </w:pPr>
    </w:p>
    <w:p w:rsidR="000A04EF" w:rsidRPr="00515939" w:rsidRDefault="000A04EF" w:rsidP="000A04EF">
      <w:pPr>
        <w:ind w:right="-17"/>
        <w:jc w:val="both"/>
        <w:rPr>
          <w:b/>
          <w:i/>
          <w:caps/>
        </w:rPr>
      </w:pPr>
      <w:r w:rsidRPr="00515939">
        <w:rPr>
          <w:b/>
          <w:i/>
        </w:rPr>
        <w:t>ad)</w:t>
      </w:r>
      <w:r w:rsidRPr="00515939">
        <w:rPr>
          <w:b/>
          <w:i/>
          <w:caps/>
        </w:rPr>
        <w:t xml:space="preserve"> Odůvodnění – grafická část </w:t>
      </w:r>
    </w:p>
    <w:p w:rsidR="000A04EF" w:rsidRPr="00515939" w:rsidRDefault="000A04EF" w:rsidP="000A04EF">
      <w:pPr>
        <w:spacing w:after="120"/>
        <w:ind w:right="-17"/>
        <w:jc w:val="both"/>
        <w:rPr>
          <w:b/>
          <w:i/>
          <w:caps/>
        </w:rPr>
      </w:pPr>
      <w:r w:rsidRPr="00515939">
        <w:rPr>
          <w:b/>
          <w:i/>
          <w:caps/>
        </w:rPr>
        <w:t>Koordinační výkres</w:t>
      </w:r>
    </w:p>
    <w:p w:rsidR="00E339AE" w:rsidRPr="00E339AE" w:rsidRDefault="00E339AE" w:rsidP="00E339AE">
      <w:pPr>
        <w:spacing w:line="264" w:lineRule="auto"/>
        <w:rPr>
          <w:b/>
          <w:i/>
          <w:u w:val="single"/>
        </w:rPr>
      </w:pPr>
      <w:r w:rsidRPr="00AE3E4E">
        <w:rPr>
          <w:b/>
          <w:i/>
          <w:u w:val="single"/>
        </w:rPr>
        <w:t>Pokyn pro úpravu návrhu (Záznam z dohodovacího jednání ze dne 16. 8. 2021):</w:t>
      </w:r>
    </w:p>
    <w:p w:rsidR="00E339AE" w:rsidRPr="00E339AE" w:rsidRDefault="00E339AE" w:rsidP="00E339AE">
      <w:pPr>
        <w:spacing w:line="264" w:lineRule="auto"/>
        <w:jc w:val="both"/>
        <w:rPr>
          <w:i/>
        </w:rPr>
      </w:pPr>
      <w:r w:rsidRPr="00E339AE">
        <w:rPr>
          <w:i/>
        </w:rPr>
        <w:t>V legendě výkresu č. O.1 Koordinační výkres použijte u Kulturních hodnot následující terminologii:</w:t>
      </w:r>
    </w:p>
    <w:p w:rsidR="00E339AE" w:rsidRPr="00E339AE" w:rsidRDefault="00E339AE" w:rsidP="00E339AE">
      <w:pPr>
        <w:spacing w:line="264" w:lineRule="auto"/>
        <w:rPr>
          <w:i/>
        </w:rPr>
      </w:pPr>
      <w:r w:rsidRPr="00E339AE">
        <w:rPr>
          <w:i/>
        </w:rPr>
        <w:t>- památka Světového dědictví</w:t>
      </w:r>
    </w:p>
    <w:p w:rsidR="00E339AE" w:rsidRPr="00E339AE" w:rsidRDefault="00E339AE" w:rsidP="00E339AE">
      <w:pPr>
        <w:spacing w:line="264" w:lineRule="auto"/>
        <w:rPr>
          <w:i/>
        </w:rPr>
      </w:pPr>
      <w:r w:rsidRPr="00E339AE">
        <w:rPr>
          <w:i/>
        </w:rPr>
        <w:t>- památková rezervace (městská)</w:t>
      </w:r>
    </w:p>
    <w:p w:rsidR="00E339AE" w:rsidRPr="00E339AE" w:rsidRDefault="00E339AE" w:rsidP="00E339AE">
      <w:pPr>
        <w:spacing w:line="264" w:lineRule="auto"/>
        <w:rPr>
          <w:i/>
        </w:rPr>
      </w:pPr>
      <w:r w:rsidRPr="00E339AE">
        <w:rPr>
          <w:i/>
        </w:rPr>
        <w:t>- památková rezervace (archeologická)</w:t>
      </w:r>
    </w:p>
    <w:p w:rsidR="00E339AE" w:rsidRPr="00E339AE" w:rsidRDefault="00E339AE" w:rsidP="00E339AE">
      <w:pPr>
        <w:spacing w:line="264" w:lineRule="auto"/>
        <w:rPr>
          <w:i/>
        </w:rPr>
      </w:pPr>
      <w:r w:rsidRPr="00E339AE">
        <w:rPr>
          <w:i/>
        </w:rPr>
        <w:t>- památková zóna (vesnická)</w:t>
      </w:r>
    </w:p>
    <w:p w:rsidR="00E339AE" w:rsidRPr="00E339AE" w:rsidRDefault="00E339AE" w:rsidP="00E339AE">
      <w:pPr>
        <w:spacing w:line="264" w:lineRule="auto"/>
        <w:rPr>
          <w:i/>
        </w:rPr>
      </w:pPr>
      <w:r w:rsidRPr="00E339AE">
        <w:rPr>
          <w:i/>
        </w:rPr>
        <w:t>- národní kulturní památka</w:t>
      </w:r>
    </w:p>
    <w:p w:rsidR="00E339AE" w:rsidRPr="00E339AE" w:rsidRDefault="00E339AE" w:rsidP="00E339AE">
      <w:pPr>
        <w:spacing w:line="264" w:lineRule="auto"/>
        <w:rPr>
          <w:i/>
        </w:rPr>
      </w:pPr>
      <w:r w:rsidRPr="00E339AE">
        <w:rPr>
          <w:i/>
        </w:rPr>
        <w:t>- nemovitá kulturní památka</w:t>
      </w:r>
    </w:p>
    <w:p w:rsidR="00E339AE" w:rsidRPr="00E339AE" w:rsidRDefault="00E339AE" w:rsidP="00E339AE">
      <w:pPr>
        <w:spacing w:line="264" w:lineRule="auto"/>
        <w:rPr>
          <w:i/>
        </w:rPr>
      </w:pPr>
      <w:r w:rsidRPr="00E339AE">
        <w:rPr>
          <w:i/>
        </w:rPr>
        <w:t>- nemovitá kulturní památka (archeologická)</w:t>
      </w:r>
    </w:p>
    <w:p w:rsidR="00E339AE" w:rsidRPr="00E339AE" w:rsidRDefault="00E339AE" w:rsidP="00E339AE">
      <w:pPr>
        <w:spacing w:line="264" w:lineRule="auto"/>
        <w:rPr>
          <w:i/>
        </w:rPr>
      </w:pPr>
      <w:r w:rsidRPr="00E339AE">
        <w:rPr>
          <w:i/>
        </w:rPr>
        <w:t>- ochranné pásmo nemovitých kulturních památek, národních kulturních památek</w:t>
      </w:r>
    </w:p>
    <w:p w:rsidR="00E339AE" w:rsidRPr="00E339AE" w:rsidRDefault="00E339AE" w:rsidP="00E339AE">
      <w:pPr>
        <w:spacing w:line="264" w:lineRule="auto"/>
        <w:rPr>
          <w:i/>
        </w:rPr>
      </w:pPr>
      <w:r w:rsidRPr="00E339AE">
        <w:rPr>
          <w:i/>
        </w:rPr>
        <w:t>- ochranné pásmo památkové rezervace</w:t>
      </w:r>
    </w:p>
    <w:p w:rsidR="00E339AE" w:rsidRDefault="00E339AE" w:rsidP="00E339AE">
      <w:pPr>
        <w:spacing w:line="264" w:lineRule="auto"/>
        <w:rPr>
          <w:i/>
        </w:rPr>
      </w:pPr>
      <w:r w:rsidRPr="00E339AE">
        <w:rPr>
          <w:i/>
        </w:rPr>
        <w:t>- území s archeologickými nálezy.</w:t>
      </w:r>
    </w:p>
    <w:p w:rsidR="00E339AE" w:rsidRPr="00E339AE" w:rsidRDefault="00E339AE" w:rsidP="00E339AE">
      <w:pPr>
        <w:spacing w:line="264" w:lineRule="auto"/>
        <w:rPr>
          <w:i/>
        </w:rPr>
      </w:pPr>
    </w:p>
    <w:p w:rsidR="00E339AE" w:rsidRPr="00636D2D" w:rsidRDefault="00E339AE" w:rsidP="00E339AE">
      <w:pPr>
        <w:pStyle w:val="Zkladntext"/>
        <w:jc w:val="both"/>
        <w:rPr>
          <w:u w:val="single"/>
        </w:rPr>
      </w:pPr>
      <w:r w:rsidRPr="00636D2D">
        <w:rPr>
          <w:u w:val="single"/>
        </w:rPr>
        <w:t>Výrok:</w:t>
      </w:r>
    </w:p>
    <w:p w:rsidR="00E339AE" w:rsidRDefault="00E339AE" w:rsidP="00E339AE">
      <w:pPr>
        <w:pStyle w:val="Zkladntext"/>
        <w:rPr>
          <w:b/>
        </w:rPr>
      </w:pPr>
      <w:r w:rsidRPr="005D50FC">
        <w:t>Bez zásadních připomínek</w:t>
      </w:r>
      <w:r>
        <w:t>.</w:t>
      </w:r>
    </w:p>
    <w:p w:rsidR="00E339AE" w:rsidRPr="007065E0" w:rsidRDefault="00E339AE" w:rsidP="00E339AE">
      <w:pPr>
        <w:pStyle w:val="Zkladntext"/>
        <w:rPr>
          <w:u w:val="single"/>
        </w:rPr>
      </w:pPr>
      <w:r w:rsidRPr="007065E0">
        <w:rPr>
          <w:u w:val="single"/>
        </w:rPr>
        <w:t>Odůvodnění:</w:t>
      </w:r>
    </w:p>
    <w:p w:rsidR="00E339AE" w:rsidRPr="00E97772" w:rsidRDefault="00E339AE" w:rsidP="00E339AE">
      <w:pPr>
        <w:pStyle w:val="Zkladntext"/>
        <w:jc w:val="both"/>
      </w:pPr>
      <w:r>
        <w:t xml:space="preserve">MK akceptuje tímto pokyn pro úpravu návrhu. </w:t>
      </w:r>
      <w:r w:rsidRPr="00E376CC">
        <w:t>Požadavek MK</w:t>
      </w:r>
      <w:r>
        <w:t xml:space="preserve"> ze stanoviska č. j. MK 44000/2021 OPP ze dne 25. června 2021 </w:t>
      </w:r>
      <w:r w:rsidRPr="00E376CC">
        <w:t xml:space="preserve">byl </w:t>
      </w:r>
      <w:r>
        <w:t>splněn.</w:t>
      </w:r>
    </w:p>
    <w:p w:rsidR="00E339AE" w:rsidRDefault="00E339AE" w:rsidP="000A04EF">
      <w:pPr>
        <w:spacing w:after="120"/>
        <w:jc w:val="both"/>
        <w:rPr>
          <w:color w:val="000000"/>
          <w:u w:val="single"/>
        </w:rPr>
      </w:pPr>
    </w:p>
    <w:p w:rsidR="000A04EF" w:rsidRDefault="000A04EF" w:rsidP="000A04EF">
      <w:pPr>
        <w:pStyle w:val="Zkladntext"/>
        <w:rPr>
          <w:b/>
          <w:caps/>
        </w:rPr>
      </w:pPr>
    </w:p>
    <w:p w:rsidR="000A04EF" w:rsidRDefault="000A04EF" w:rsidP="000A04EF">
      <w:pPr>
        <w:pStyle w:val="Zkladntext"/>
        <w:rPr>
          <w:b/>
          <w:caps/>
        </w:rPr>
      </w:pPr>
    </w:p>
    <w:p w:rsidR="000A04EF" w:rsidRDefault="000A04EF" w:rsidP="000A04EF">
      <w:pPr>
        <w:pStyle w:val="Zkladntext"/>
        <w:rPr>
          <w:b/>
          <w:caps/>
        </w:rPr>
      </w:pPr>
    </w:p>
    <w:p w:rsidR="000A04EF" w:rsidRDefault="000A04EF" w:rsidP="000A04EF">
      <w:pPr>
        <w:pStyle w:val="Zkladntext"/>
        <w:rPr>
          <w:b/>
          <w:caps/>
        </w:rPr>
      </w:pPr>
    </w:p>
    <w:p w:rsidR="000A04EF" w:rsidRPr="007015AB" w:rsidRDefault="000A04EF" w:rsidP="000A04EF">
      <w:pPr>
        <w:pStyle w:val="Zkladntext"/>
        <w:rPr>
          <w:b/>
        </w:rPr>
      </w:pPr>
      <w:r w:rsidRPr="007015AB">
        <w:rPr>
          <w:b/>
          <w:caps/>
        </w:rPr>
        <w:t xml:space="preserve">B. Další připomínky </w:t>
      </w:r>
      <w:r w:rsidRPr="007015AB">
        <w:rPr>
          <w:b/>
        </w:rPr>
        <w:t>k upravené dokumentaci, týkají se nových řešení</w:t>
      </w:r>
    </w:p>
    <w:p w:rsidR="000A04EF" w:rsidRPr="006707F2" w:rsidRDefault="000A04EF" w:rsidP="000A04EF">
      <w:pPr>
        <w:pStyle w:val="Zkladntext"/>
        <w:rPr>
          <w:i/>
        </w:rPr>
      </w:pPr>
      <w:r w:rsidRPr="007015AB">
        <w:rPr>
          <w:i/>
        </w:rPr>
        <w:t xml:space="preserve">● Budova magistrátu, blok Koliště – Cejl – Vlhká (oboustranně); blok Koliště – Skořepka – Vlhká – Křenová; blok Dornych - Mlýnská, Stará </w:t>
      </w:r>
      <w:proofErr w:type="spellStart"/>
      <w:r w:rsidRPr="007015AB">
        <w:rPr>
          <w:i/>
        </w:rPr>
        <w:t>Ponávka</w:t>
      </w:r>
      <w:proofErr w:type="spellEnd"/>
    </w:p>
    <w:p w:rsidR="006707F2" w:rsidRPr="0064025B" w:rsidRDefault="006707F2" w:rsidP="006707F2">
      <w:pPr>
        <w:spacing w:line="264" w:lineRule="auto"/>
        <w:rPr>
          <w:b/>
          <w:i/>
          <w:u w:val="single"/>
        </w:rPr>
      </w:pPr>
      <w:r w:rsidRPr="00AE3E4E">
        <w:rPr>
          <w:b/>
          <w:i/>
          <w:u w:val="single"/>
        </w:rPr>
        <w:t>Pokyn pro úpravu návrhu (Záznam z dohodovacího jednání ze dne 16. 8. 2021):</w:t>
      </w:r>
    </w:p>
    <w:p w:rsidR="000A04EF" w:rsidRPr="004A21A6" w:rsidRDefault="006707F2" w:rsidP="004A21A6">
      <w:pPr>
        <w:spacing w:after="120" w:line="264" w:lineRule="auto"/>
        <w:jc w:val="both"/>
        <w:rPr>
          <w:i/>
        </w:rPr>
      </w:pPr>
      <w:r w:rsidRPr="00D210F4">
        <w:rPr>
          <w:i/>
        </w:rPr>
        <w:lastRenderedPageBreak/>
        <w:t>Bez pokynu.</w:t>
      </w:r>
    </w:p>
    <w:p w:rsidR="006707F2" w:rsidRPr="00636D2D" w:rsidRDefault="006707F2" w:rsidP="006707F2">
      <w:pPr>
        <w:pStyle w:val="Zkladntext"/>
        <w:jc w:val="both"/>
        <w:rPr>
          <w:u w:val="single"/>
        </w:rPr>
      </w:pPr>
      <w:r w:rsidRPr="00636D2D">
        <w:rPr>
          <w:u w:val="single"/>
        </w:rPr>
        <w:t>Výrok:</w:t>
      </w:r>
    </w:p>
    <w:p w:rsidR="006707F2" w:rsidRDefault="006707F2" w:rsidP="006707F2">
      <w:pPr>
        <w:pStyle w:val="Zkladntext"/>
        <w:rPr>
          <w:b/>
        </w:rPr>
      </w:pPr>
      <w:r w:rsidRPr="005D50FC">
        <w:t>Bez zásadních připomínek</w:t>
      </w:r>
      <w:r>
        <w:t>.</w:t>
      </w:r>
    </w:p>
    <w:p w:rsidR="006707F2" w:rsidRPr="007065E0" w:rsidRDefault="006707F2" w:rsidP="006707F2">
      <w:pPr>
        <w:pStyle w:val="Zkladntext"/>
        <w:rPr>
          <w:u w:val="single"/>
        </w:rPr>
      </w:pPr>
      <w:r w:rsidRPr="007065E0">
        <w:rPr>
          <w:u w:val="single"/>
        </w:rPr>
        <w:t>Odůvodnění:</w:t>
      </w:r>
    </w:p>
    <w:p w:rsidR="004A21A6" w:rsidRPr="004A21A6" w:rsidRDefault="006707F2" w:rsidP="004A21A6">
      <w:pPr>
        <w:pStyle w:val="Zkladntext"/>
        <w:jc w:val="both"/>
      </w:pPr>
      <w:r>
        <w:t>MK akceptuje tímto pokyn pro úpravu návrhu. Na dohodovacím jednání bylo MK vysvětleno, proč došlo ke změně výškových hladin v předmětných lokalitách. MK vysvětlení akceptovalo a souhlasilo.</w:t>
      </w:r>
    </w:p>
    <w:p w:rsidR="000A04EF" w:rsidRPr="00747231" w:rsidRDefault="000A04EF" w:rsidP="000A04EF">
      <w:pPr>
        <w:pStyle w:val="Zkladntext"/>
        <w:rPr>
          <w:b/>
        </w:rPr>
      </w:pPr>
      <w:r w:rsidRPr="00747231">
        <w:rPr>
          <w:b/>
        </w:rPr>
        <w:t xml:space="preserve">ad) Hlavní výkres - </w:t>
      </w:r>
      <w:r w:rsidRPr="00747231">
        <w:rPr>
          <w:b/>
          <w:caps/>
        </w:rPr>
        <w:t>legenda</w:t>
      </w:r>
    </w:p>
    <w:p w:rsidR="004A21A6" w:rsidRPr="0064025B" w:rsidRDefault="004A21A6" w:rsidP="004A21A6">
      <w:pPr>
        <w:spacing w:line="264" w:lineRule="auto"/>
        <w:rPr>
          <w:b/>
          <w:i/>
          <w:u w:val="single"/>
        </w:rPr>
      </w:pPr>
      <w:r w:rsidRPr="00AE3E4E">
        <w:rPr>
          <w:b/>
          <w:i/>
          <w:u w:val="single"/>
        </w:rPr>
        <w:t>Pokyn pro úpravu návrhu (Záznam z dohodovacího jednání ze dne 16. 8. 2021):</w:t>
      </w:r>
    </w:p>
    <w:p w:rsidR="000A04EF" w:rsidRPr="004A21A6" w:rsidRDefault="004A21A6" w:rsidP="004A21A6">
      <w:pPr>
        <w:spacing w:after="120" w:line="264" w:lineRule="auto"/>
        <w:jc w:val="both"/>
        <w:rPr>
          <w:i/>
        </w:rPr>
      </w:pPr>
      <w:r w:rsidRPr="00D210F4">
        <w:rPr>
          <w:i/>
        </w:rPr>
        <w:t>Bez pokynu.</w:t>
      </w:r>
    </w:p>
    <w:p w:rsidR="004A21A6" w:rsidRPr="00636D2D" w:rsidRDefault="004A21A6" w:rsidP="004A21A6">
      <w:pPr>
        <w:pStyle w:val="Zkladntext"/>
        <w:jc w:val="both"/>
        <w:rPr>
          <w:u w:val="single"/>
        </w:rPr>
      </w:pPr>
      <w:r w:rsidRPr="00636D2D">
        <w:rPr>
          <w:u w:val="single"/>
        </w:rPr>
        <w:t>Výrok:</w:t>
      </w:r>
    </w:p>
    <w:p w:rsidR="004A21A6" w:rsidRDefault="004A21A6" w:rsidP="004A21A6">
      <w:pPr>
        <w:pStyle w:val="Zkladntext"/>
        <w:rPr>
          <w:b/>
        </w:rPr>
      </w:pPr>
      <w:r w:rsidRPr="005D50FC">
        <w:t>Bez zásadních připomínek</w:t>
      </w:r>
      <w:r>
        <w:t>.</w:t>
      </w:r>
    </w:p>
    <w:p w:rsidR="004A21A6" w:rsidRPr="007065E0" w:rsidRDefault="004A21A6" w:rsidP="004A21A6">
      <w:pPr>
        <w:pStyle w:val="Zkladntext"/>
        <w:rPr>
          <w:u w:val="single"/>
        </w:rPr>
      </w:pPr>
      <w:r w:rsidRPr="007065E0">
        <w:rPr>
          <w:u w:val="single"/>
        </w:rPr>
        <w:t>Odůvodnění:</w:t>
      </w:r>
    </w:p>
    <w:p w:rsidR="00B64CE6" w:rsidRPr="00B64CE6" w:rsidRDefault="004A21A6" w:rsidP="00B64CE6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4CE6">
        <w:rPr>
          <w:rFonts w:ascii="Times New Roman" w:eastAsia="Times New Roman" w:hAnsi="Times New Roman"/>
          <w:sz w:val="24"/>
          <w:szCs w:val="24"/>
          <w:lang w:eastAsia="cs-CZ"/>
        </w:rPr>
        <w:t xml:space="preserve">MK akceptuje tímto pokyn pro úpravu návrhu. </w:t>
      </w:r>
      <w:r w:rsidR="00B64CE6" w:rsidRPr="00B64CE6">
        <w:rPr>
          <w:rFonts w:ascii="Times New Roman" w:eastAsia="Times New Roman" w:hAnsi="Times New Roman"/>
          <w:sz w:val="24"/>
          <w:szCs w:val="24"/>
          <w:lang w:eastAsia="cs-CZ"/>
        </w:rPr>
        <w:t>Legenda hlavního výkresu s dovětkem „s lokální dominantou do 25“ m u výškové hladiny 3 a s dovětkem „s lokální dominantou do 40 m“ u výškové hladiny 4 a 5 bude pon</w:t>
      </w:r>
      <w:r w:rsidR="00B64CE6">
        <w:rPr>
          <w:rFonts w:ascii="Times New Roman" w:eastAsia="Times New Roman" w:hAnsi="Times New Roman"/>
          <w:sz w:val="24"/>
          <w:szCs w:val="24"/>
          <w:lang w:eastAsia="cs-CZ"/>
        </w:rPr>
        <w:t xml:space="preserve">echána beze změny. Dle dohody z jednání </w:t>
      </w:r>
      <w:r w:rsidR="00B64CE6" w:rsidRPr="00B64CE6">
        <w:rPr>
          <w:rFonts w:ascii="Times New Roman" w:eastAsia="Times New Roman" w:hAnsi="Times New Roman"/>
          <w:sz w:val="24"/>
          <w:szCs w:val="24"/>
          <w:lang w:eastAsia="cs-CZ"/>
        </w:rPr>
        <w:t>bude v </w:t>
      </w:r>
      <w:r w:rsidR="00B64CE6">
        <w:rPr>
          <w:rFonts w:ascii="Times New Roman" w:eastAsia="Times New Roman" w:hAnsi="Times New Roman"/>
          <w:sz w:val="24"/>
          <w:szCs w:val="24"/>
          <w:lang w:eastAsia="cs-CZ"/>
        </w:rPr>
        <w:t>textové části Výroku kap. 6.4.2</w:t>
      </w:r>
      <w:r w:rsidR="00B64CE6" w:rsidRPr="00B64CE6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B64CE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64CE6" w:rsidRPr="00B64CE6">
        <w:rPr>
          <w:rFonts w:ascii="Times New Roman" w:eastAsia="Times New Roman" w:hAnsi="Times New Roman"/>
          <w:sz w:val="24"/>
          <w:szCs w:val="24"/>
          <w:lang w:eastAsia="cs-CZ"/>
        </w:rPr>
        <w:t xml:space="preserve">Specifikace výškové úrovně zástavby, ponechána beze změny, tj. včetně přípustných lokálních dominant u hladin 3, 4 a 5.  </w:t>
      </w:r>
      <w:r w:rsidR="00B64CE6">
        <w:rPr>
          <w:rFonts w:ascii="Times New Roman" w:eastAsia="Times New Roman" w:hAnsi="Times New Roman"/>
          <w:sz w:val="24"/>
          <w:szCs w:val="24"/>
          <w:lang w:eastAsia="cs-CZ"/>
        </w:rPr>
        <w:t xml:space="preserve">V textové části Odůvodnění, v kap. 5. 3. 3. Principy prostorového uspořádání bude doplněn text viz bod </w:t>
      </w:r>
      <w:r w:rsidR="00B64CE6" w:rsidRPr="00B64CE6">
        <w:rPr>
          <w:rFonts w:ascii="Times New Roman" w:eastAsia="Times New Roman" w:hAnsi="Times New Roman"/>
          <w:sz w:val="24"/>
          <w:szCs w:val="24"/>
          <w:lang w:eastAsia="cs-CZ"/>
        </w:rPr>
        <w:t>6.4.2 SPECIFIKACE VÝŠKOVÉ ÚROVNĚ ZÁSTAVBY</w:t>
      </w:r>
      <w:r w:rsidR="00B64CE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4A21A6" w:rsidRPr="00747231" w:rsidRDefault="004A21A6" w:rsidP="000A04EF">
      <w:pPr>
        <w:jc w:val="both"/>
        <w:rPr>
          <w:color w:val="000000"/>
        </w:rPr>
      </w:pPr>
    </w:p>
    <w:p w:rsidR="000A04EF" w:rsidRPr="00077526" w:rsidRDefault="000A04EF" w:rsidP="000A04EF">
      <w:pPr>
        <w:pStyle w:val="Zkladntext"/>
        <w:rPr>
          <w:b/>
        </w:rPr>
      </w:pPr>
      <w:r w:rsidRPr="00077526">
        <w:rPr>
          <w:b/>
        </w:rPr>
        <w:t xml:space="preserve">ad) Koordinační výkres </w:t>
      </w:r>
    </w:p>
    <w:p w:rsidR="00444605" w:rsidRPr="00444605" w:rsidRDefault="00444605" w:rsidP="00444605">
      <w:pPr>
        <w:spacing w:line="264" w:lineRule="auto"/>
        <w:rPr>
          <w:b/>
          <w:i/>
          <w:u w:val="single"/>
        </w:rPr>
      </w:pPr>
      <w:r w:rsidRPr="00AE3E4E">
        <w:rPr>
          <w:b/>
          <w:i/>
          <w:u w:val="single"/>
        </w:rPr>
        <w:t>Pokyn pro úpravu návrhu (Záznam z dohodovacího jednání ze dne 16. 8. 2021):</w:t>
      </w:r>
    </w:p>
    <w:p w:rsidR="00444605" w:rsidRPr="00444605" w:rsidRDefault="00444605" w:rsidP="00444605">
      <w:pPr>
        <w:spacing w:line="264" w:lineRule="auto"/>
        <w:jc w:val="both"/>
        <w:rPr>
          <w:i/>
        </w:rPr>
      </w:pPr>
      <w:r w:rsidRPr="00444605">
        <w:rPr>
          <w:i/>
        </w:rPr>
        <w:t>Doplňte do Odůvodnění, grafické části – Koordinačního výkresu, v. č. O.1 nový limit – ochranné pásmo památky Světového dědictví</w:t>
      </w:r>
    </w:p>
    <w:p w:rsidR="00444605" w:rsidRPr="00444605" w:rsidRDefault="00444605" w:rsidP="00444605">
      <w:pPr>
        <w:spacing w:line="264" w:lineRule="auto"/>
        <w:jc w:val="both"/>
        <w:rPr>
          <w:i/>
        </w:rPr>
      </w:pPr>
      <w:r w:rsidRPr="00444605">
        <w:rPr>
          <w:i/>
        </w:rPr>
        <w:t xml:space="preserve">Doplňte do Odůvodnění, textové části, u výčtu národních kulturních památek v kap. 5.2.4.4. u vily </w:t>
      </w:r>
      <w:proofErr w:type="spellStart"/>
      <w:r w:rsidRPr="00444605">
        <w:rPr>
          <w:i/>
        </w:rPr>
        <w:t>Tugendhat</w:t>
      </w:r>
      <w:proofErr w:type="spellEnd"/>
      <w:r w:rsidRPr="00444605">
        <w:rPr>
          <w:i/>
        </w:rPr>
        <w:t xml:space="preserve"> informaci o ochranném pásmu.</w:t>
      </w:r>
    </w:p>
    <w:p w:rsidR="000A04EF" w:rsidRDefault="000A04EF" w:rsidP="000A04EF">
      <w:pPr>
        <w:tabs>
          <w:tab w:val="num" w:pos="0"/>
        </w:tabs>
        <w:jc w:val="both"/>
        <w:rPr>
          <w:bCs/>
          <w:color w:val="000000"/>
          <w:u w:val="single"/>
        </w:rPr>
      </w:pPr>
    </w:p>
    <w:p w:rsidR="00444605" w:rsidRPr="00636D2D" w:rsidRDefault="00444605" w:rsidP="00444605">
      <w:pPr>
        <w:pStyle w:val="Zkladntext"/>
        <w:jc w:val="both"/>
        <w:rPr>
          <w:u w:val="single"/>
        </w:rPr>
      </w:pPr>
      <w:r w:rsidRPr="00636D2D">
        <w:rPr>
          <w:u w:val="single"/>
        </w:rPr>
        <w:t>Výrok:</w:t>
      </w:r>
    </w:p>
    <w:p w:rsidR="00444605" w:rsidRDefault="00444605" w:rsidP="00444605">
      <w:pPr>
        <w:pStyle w:val="Zkladntext"/>
        <w:rPr>
          <w:b/>
        </w:rPr>
      </w:pPr>
      <w:r w:rsidRPr="005D50FC">
        <w:t>Bez zásadních připomínek</w:t>
      </w:r>
      <w:r>
        <w:t>.</w:t>
      </w:r>
    </w:p>
    <w:p w:rsidR="00444605" w:rsidRPr="007065E0" w:rsidRDefault="00444605" w:rsidP="00444605">
      <w:pPr>
        <w:pStyle w:val="Zkladntext"/>
        <w:rPr>
          <w:u w:val="single"/>
        </w:rPr>
      </w:pPr>
      <w:r w:rsidRPr="007065E0">
        <w:rPr>
          <w:u w:val="single"/>
        </w:rPr>
        <w:t>Odůvodnění:</w:t>
      </w:r>
    </w:p>
    <w:p w:rsidR="00444605" w:rsidRPr="00E97772" w:rsidRDefault="00444605" w:rsidP="00444605">
      <w:pPr>
        <w:pStyle w:val="Zkladntext"/>
        <w:jc w:val="both"/>
      </w:pPr>
      <w:r>
        <w:t xml:space="preserve">MK akceptuje tímto pokyn pro úpravu návrhu. </w:t>
      </w:r>
      <w:r w:rsidRPr="00E376CC">
        <w:t>Požadavek MK</w:t>
      </w:r>
      <w:r>
        <w:t xml:space="preserve"> ze stanoviska č. j. MK 44000/2021 OPP ze dne 25. června 2021 </w:t>
      </w:r>
      <w:r w:rsidRPr="00E376CC">
        <w:t xml:space="preserve">byl </w:t>
      </w:r>
      <w:r>
        <w:t>splněn.</w:t>
      </w:r>
    </w:p>
    <w:p w:rsidR="00444605" w:rsidRDefault="00444605" w:rsidP="000A04EF">
      <w:pPr>
        <w:tabs>
          <w:tab w:val="num" w:pos="0"/>
        </w:tabs>
        <w:jc w:val="both"/>
        <w:rPr>
          <w:bCs/>
          <w:color w:val="000000"/>
          <w:u w:val="single"/>
        </w:rPr>
      </w:pPr>
    </w:p>
    <w:p w:rsidR="00444605" w:rsidRDefault="00444605" w:rsidP="000A04EF">
      <w:pPr>
        <w:tabs>
          <w:tab w:val="num" w:pos="0"/>
        </w:tabs>
        <w:jc w:val="both"/>
        <w:rPr>
          <w:bCs/>
          <w:color w:val="000000"/>
          <w:u w:val="single"/>
        </w:rPr>
      </w:pPr>
    </w:p>
    <w:p w:rsidR="00444605" w:rsidRDefault="00444605" w:rsidP="000A04EF">
      <w:pPr>
        <w:tabs>
          <w:tab w:val="num" w:pos="0"/>
        </w:tabs>
        <w:jc w:val="both"/>
        <w:rPr>
          <w:bCs/>
          <w:color w:val="000000"/>
          <w:u w:val="single"/>
        </w:rPr>
      </w:pPr>
    </w:p>
    <w:p w:rsidR="000A04EF" w:rsidRDefault="000A04EF" w:rsidP="000A04EF">
      <w:pPr>
        <w:tabs>
          <w:tab w:val="num" w:pos="0"/>
        </w:tabs>
        <w:jc w:val="both"/>
        <w:rPr>
          <w:bCs/>
          <w:color w:val="000000"/>
          <w:u w:val="single"/>
        </w:rPr>
      </w:pPr>
    </w:p>
    <w:p w:rsidR="000A04EF" w:rsidRPr="0076490F" w:rsidRDefault="000A04EF" w:rsidP="000A04EF">
      <w:pPr>
        <w:pStyle w:val="Zkladntext"/>
        <w:ind w:right="-18"/>
        <w:jc w:val="both"/>
      </w:pPr>
      <w:r w:rsidRPr="000263F9">
        <w:t>Z hlediska ochrany kulturní</w:t>
      </w:r>
      <w:r>
        <w:t>ch hodnot v řešeném území nemá Ministerstvo kultury</w:t>
      </w:r>
      <w:r w:rsidRPr="000263F9">
        <w:t xml:space="preserve"> k</w:t>
      </w:r>
      <w:r w:rsidRPr="0076490F">
        <w:t xml:space="preserve"> </w:t>
      </w:r>
      <w:r>
        <w:t>návrhu Územního plánu města Brna včetně Vyhodnocení vlivu na udržitelný rozvoj území</w:t>
      </w:r>
      <w:r w:rsidRPr="000263F9">
        <w:t>, nad rámec výše uvedeného, další zásadní připomínky.</w:t>
      </w:r>
    </w:p>
    <w:p w:rsidR="000A04EF" w:rsidRDefault="000A04EF" w:rsidP="000A04EF">
      <w:pPr>
        <w:tabs>
          <w:tab w:val="num" w:pos="0"/>
        </w:tabs>
        <w:jc w:val="both"/>
        <w:rPr>
          <w:rFonts w:asciiTheme="minorHAnsi" w:hAnsiTheme="minorHAnsi"/>
          <w:sz w:val="22"/>
          <w:szCs w:val="22"/>
        </w:rPr>
      </w:pPr>
    </w:p>
    <w:p w:rsidR="000A04EF" w:rsidRDefault="000A04EF" w:rsidP="000A04EF">
      <w:pPr>
        <w:tabs>
          <w:tab w:val="num" w:pos="0"/>
        </w:tabs>
        <w:jc w:val="both"/>
        <w:rPr>
          <w:rFonts w:asciiTheme="minorHAnsi" w:hAnsiTheme="minorHAnsi"/>
          <w:sz w:val="22"/>
          <w:szCs w:val="22"/>
        </w:rPr>
      </w:pPr>
    </w:p>
    <w:p w:rsidR="000A04EF" w:rsidRDefault="000A04EF" w:rsidP="000A04E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Michaela Exnarová</w:t>
      </w:r>
    </w:p>
    <w:p w:rsidR="000A04EF" w:rsidRDefault="000A04EF" w:rsidP="000A04EF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vedoucí oddělení regenerace kulturních</w:t>
      </w:r>
    </w:p>
    <w:p w:rsidR="000A04EF" w:rsidRDefault="000A04EF" w:rsidP="000A04EF">
      <w:pPr>
        <w:ind w:left="3540" w:firstLine="708"/>
        <w:jc w:val="both"/>
      </w:pPr>
      <w:r>
        <w:t xml:space="preserve"> památek a památkově chráněných území </w:t>
      </w:r>
    </w:p>
    <w:p w:rsidR="000A04EF" w:rsidRDefault="000A04EF" w:rsidP="000A04EF">
      <w:pPr>
        <w:ind w:left="3540"/>
        <w:jc w:val="both"/>
      </w:pPr>
      <w:r>
        <w:t xml:space="preserve">          v odboru památkové péče Ministerstva kultury</w:t>
      </w:r>
    </w:p>
    <w:p w:rsidR="000A04EF" w:rsidRDefault="000A04EF" w:rsidP="000A04EF">
      <w:pPr>
        <w:pStyle w:val="Zkladntext"/>
        <w:ind w:right="-18"/>
        <w:rPr>
          <w:b/>
          <w:sz w:val="22"/>
          <w:szCs w:val="22"/>
        </w:rPr>
      </w:pPr>
    </w:p>
    <w:p w:rsidR="008733B7" w:rsidRPr="00022CE8" w:rsidRDefault="008733B7" w:rsidP="001C3A47">
      <w:pPr>
        <w:ind w:left="3540"/>
        <w:jc w:val="both"/>
      </w:pPr>
    </w:p>
    <w:sectPr w:rsidR="008733B7" w:rsidRPr="00022CE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6CC" w:rsidRDefault="00E376CC" w:rsidP="000042F1">
      <w:r>
        <w:separator/>
      </w:r>
    </w:p>
  </w:endnote>
  <w:endnote w:type="continuationSeparator" w:id="0">
    <w:p w:rsidR="00E376CC" w:rsidRDefault="00E376CC" w:rsidP="0000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6176245"/>
      <w:docPartObj>
        <w:docPartGallery w:val="Page Numbers (Bottom of Page)"/>
        <w:docPartUnique/>
      </w:docPartObj>
    </w:sdtPr>
    <w:sdtEndPr/>
    <w:sdtContent>
      <w:p w:rsidR="00E376CC" w:rsidRDefault="00E376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10B">
          <w:rPr>
            <w:noProof/>
          </w:rPr>
          <w:t>10</w:t>
        </w:r>
        <w:r>
          <w:fldChar w:fldCharType="end"/>
        </w:r>
      </w:p>
    </w:sdtContent>
  </w:sdt>
  <w:p w:rsidR="00E376CC" w:rsidRDefault="00E376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6CC" w:rsidRDefault="00E376CC" w:rsidP="000042F1">
      <w:r>
        <w:separator/>
      </w:r>
    </w:p>
  </w:footnote>
  <w:footnote w:type="continuationSeparator" w:id="0">
    <w:p w:rsidR="00E376CC" w:rsidRDefault="00E376CC" w:rsidP="000042F1">
      <w:r>
        <w:continuationSeparator/>
      </w:r>
    </w:p>
  </w:footnote>
  <w:footnote w:id="1">
    <w:p w:rsidR="008F3D55" w:rsidRPr="00CC40F3" w:rsidRDefault="008F3D55" w:rsidP="00CC40F3">
      <w:pPr>
        <w:pStyle w:val="Textpoznpodarou"/>
        <w:jc w:val="both"/>
        <w:rPr>
          <w:sz w:val="18"/>
          <w:szCs w:val="18"/>
        </w:rPr>
      </w:pPr>
      <w:r w:rsidRPr="00CC40F3">
        <w:rPr>
          <w:rStyle w:val="Znakapoznpodarou"/>
          <w:sz w:val="18"/>
          <w:szCs w:val="18"/>
        </w:rPr>
        <w:footnoteRef/>
      </w:r>
      <w:r w:rsidRPr="00CC40F3">
        <w:rPr>
          <w:sz w:val="18"/>
          <w:szCs w:val="18"/>
        </w:rPr>
        <w:t xml:space="preserve"> Výšková budova EUROPOINT je v ÚPD/ÚPP dlouhodobě sledovaným záměrem: ÚS Výškového zónování pro ÚP - výšková stavební zóna E (Europoint);  ÚS Výškové zónování v MPR a jejím OP - aktivní zóna A6 Europoint; platný ÚPmB - návrhová SO s IPP 4.0 až 10.0.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4571F"/>
    <w:multiLevelType w:val="hybridMultilevel"/>
    <w:tmpl w:val="CC50CA20"/>
    <w:lvl w:ilvl="0" w:tplc="6FA801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A80160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25830"/>
    <w:multiLevelType w:val="hybridMultilevel"/>
    <w:tmpl w:val="2FD6AEB6"/>
    <w:lvl w:ilvl="0" w:tplc="6FA80160">
      <w:start w:val="1"/>
      <w:numFmt w:val="bullet"/>
      <w:lvlText w:val="-"/>
      <w:lvlJc w:val="left"/>
      <w:pPr>
        <w:ind w:left="900" w:hanging="360"/>
      </w:pPr>
      <w:rPr>
        <w:rFonts w:ascii="Calibri" w:eastAsia="Calibri" w:hAnsi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800396A">
      <w:numFmt w:val="bullet"/>
      <w:lvlText w:val="·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5A87E85"/>
    <w:multiLevelType w:val="hybridMultilevel"/>
    <w:tmpl w:val="05FC06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31D8E"/>
    <w:multiLevelType w:val="hybridMultilevel"/>
    <w:tmpl w:val="F990A624"/>
    <w:lvl w:ilvl="0" w:tplc="479EE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00FF6"/>
    <w:multiLevelType w:val="hybridMultilevel"/>
    <w:tmpl w:val="E390953A"/>
    <w:lvl w:ilvl="0" w:tplc="D2B4D8AA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C197B"/>
    <w:multiLevelType w:val="hybridMultilevel"/>
    <w:tmpl w:val="6C08F380"/>
    <w:lvl w:ilvl="0" w:tplc="C8726704">
      <w:start w:val="1"/>
      <w:numFmt w:val="bullet"/>
      <w:lvlText w:val="•"/>
      <w:lvlJc w:val="left"/>
      <w:pPr>
        <w:ind w:left="720" w:hanging="360"/>
      </w:pPr>
      <w:rPr>
        <w:rFonts w:hint="default"/>
        <w:color w:val="2B2B2B"/>
        <w:w w:val="183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A472F"/>
    <w:multiLevelType w:val="hybridMultilevel"/>
    <w:tmpl w:val="48DA1FEE"/>
    <w:lvl w:ilvl="0" w:tplc="8C9236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F29F8"/>
    <w:multiLevelType w:val="hybridMultilevel"/>
    <w:tmpl w:val="9A181368"/>
    <w:lvl w:ilvl="0" w:tplc="EB280E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53AFB"/>
    <w:multiLevelType w:val="hybridMultilevel"/>
    <w:tmpl w:val="EF4E18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81F49"/>
    <w:multiLevelType w:val="hybridMultilevel"/>
    <w:tmpl w:val="B4A0F01C"/>
    <w:lvl w:ilvl="0" w:tplc="D2B4D8AA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65394"/>
    <w:multiLevelType w:val="hybridMultilevel"/>
    <w:tmpl w:val="F5149C9C"/>
    <w:lvl w:ilvl="0" w:tplc="040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1D4AE8"/>
    <w:multiLevelType w:val="hybridMultilevel"/>
    <w:tmpl w:val="C0F4035A"/>
    <w:lvl w:ilvl="0" w:tplc="D2B4D8AA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1546B"/>
    <w:multiLevelType w:val="hybridMultilevel"/>
    <w:tmpl w:val="878C6B58"/>
    <w:lvl w:ilvl="0" w:tplc="7ACA366A">
      <w:start w:val="1"/>
      <w:numFmt w:val="bullet"/>
      <w:lvlText w:val="•"/>
      <w:lvlJc w:val="left"/>
      <w:pPr>
        <w:ind w:left="110" w:hanging="186"/>
      </w:pPr>
      <w:rPr>
        <w:rFonts w:ascii="Times New Roman" w:eastAsia="Times New Roman" w:hAnsi="Times New Roman" w:hint="default"/>
        <w:color w:val="2B2B2B"/>
        <w:w w:val="183"/>
        <w:sz w:val="22"/>
        <w:szCs w:val="22"/>
      </w:rPr>
    </w:lvl>
    <w:lvl w:ilvl="1" w:tplc="E174D630">
      <w:start w:val="1"/>
      <w:numFmt w:val="bullet"/>
      <w:lvlText w:val="•"/>
      <w:lvlJc w:val="left"/>
      <w:pPr>
        <w:ind w:left="1148" w:hanging="186"/>
      </w:pPr>
      <w:rPr>
        <w:rFonts w:hint="default"/>
      </w:rPr>
    </w:lvl>
    <w:lvl w:ilvl="2" w:tplc="8D64D2F4">
      <w:start w:val="1"/>
      <w:numFmt w:val="bullet"/>
      <w:lvlText w:val="•"/>
      <w:lvlJc w:val="left"/>
      <w:pPr>
        <w:ind w:left="2185" w:hanging="186"/>
      </w:pPr>
      <w:rPr>
        <w:rFonts w:hint="default"/>
      </w:rPr>
    </w:lvl>
    <w:lvl w:ilvl="3" w:tplc="67521158">
      <w:start w:val="1"/>
      <w:numFmt w:val="bullet"/>
      <w:lvlText w:val="•"/>
      <w:lvlJc w:val="left"/>
      <w:pPr>
        <w:ind w:left="3223" w:hanging="186"/>
      </w:pPr>
      <w:rPr>
        <w:rFonts w:hint="default"/>
      </w:rPr>
    </w:lvl>
    <w:lvl w:ilvl="4" w:tplc="D78CBCFE">
      <w:start w:val="1"/>
      <w:numFmt w:val="bullet"/>
      <w:lvlText w:val="•"/>
      <w:lvlJc w:val="left"/>
      <w:pPr>
        <w:ind w:left="4261" w:hanging="186"/>
      </w:pPr>
      <w:rPr>
        <w:rFonts w:hint="default"/>
      </w:rPr>
    </w:lvl>
    <w:lvl w:ilvl="5" w:tplc="E676E7AC">
      <w:start w:val="1"/>
      <w:numFmt w:val="bullet"/>
      <w:lvlText w:val="•"/>
      <w:lvlJc w:val="left"/>
      <w:pPr>
        <w:ind w:left="5299" w:hanging="186"/>
      </w:pPr>
      <w:rPr>
        <w:rFonts w:hint="default"/>
      </w:rPr>
    </w:lvl>
    <w:lvl w:ilvl="6" w:tplc="3BF8EF92">
      <w:start w:val="1"/>
      <w:numFmt w:val="bullet"/>
      <w:lvlText w:val="•"/>
      <w:lvlJc w:val="left"/>
      <w:pPr>
        <w:ind w:left="6337" w:hanging="186"/>
      </w:pPr>
      <w:rPr>
        <w:rFonts w:hint="default"/>
      </w:rPr>
    </w:lvl>
    <w:lvl w:ilvl="7" w:tplc="7C9E2C5A">
      <w:start w:val="1"/>
      <w:numFmt w:val="bullet"/>
      <w:lvlText w:val="•"/>
      <w:lvlJc w:val="left"/>
      <w:pPr>
        <w:ind w:left="7375" w:hanging="186"/>
      </w:pPr>
      <w:rPr>
        <w:rFonts w:hint="default"/>
      </w:rPr>
    </w:lvl>
    <w:lvl w:ilvl="8" w:tplc="BCDCC830">
      <w:start w:val="1"/>
      <w:numFmt w:val="bullet"/>
      <w:lvlText w:val="•"/>
      <w:lvlJc w:val="left"/>
      <w:pPr>
        <w:ind w:left="8413" w:hanging="186"/>
      </w:pPr>
      <w:rPr>
        <w:rFonts w:hint="default"/>
      </w:rPr>
    </w:lvl>
  </w:abstractNum>
  <w:abstractNum w:abstractNumId="13" w15:restartNumberingAfterBreak="0">
    <w:nsid w:val="480A7172"/>
    <w:multiLevelType w:val="hybridMultilevel"/>
    <w:tmpl w:val="99085E84"/>
    <w:lvl w:ilvl="0" w:tplc="D2B4D8AA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808B9"/>
    <w:multiLevelType w:val="hybridMultilevel"/>
    <w:tmpl w:val="A77CE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A24B9"/>
    <w:multiLevelType w:val="hybridMultilevel"/>
    <w:tmpl w:val="E8221B9C"/>
    <w:lvl w:ilvl="0" w:tplc="6DF00AD6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C1A98"/>
    <w:multiLevelType w:val="hybridMultilevel"/>
    <w:tmpl w:val="49965AE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031"/>
    <w:multiLevelType w:val="hybridMultilevel"/>
    <w:tmpl w:val="71EE19BC"/>
    <w:lvl w:ilvl="0" w:tplc="D2B4D8AA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3150E"/>
    <w:multiLevelType w:val="multilevel"/>
    <w:tmpl w:val="52E8025E"/>
    <w:lvl w:ilvl="0">
      <w:start w:val="1"/>
      <w:numFmt w:val="decimal"/>
      <w:pStyle w:val="ZURtext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681"/>
      </w:pPr>
      <w:rPr>
        <w:rFonts w:ascii="Arial" w:hAnsi="Arial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102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680"/>
        </w:tabs>
        <w:ind w:left="2680" w:hanging="1021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062"/>
        </w:tabs>
        <w:ind w:left="3062" w:hanging="284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5">
      <w:start w:val="1"/>
      <w:numFmt w:val="bullet"/>
      <w:lvlText w:val="-"/>
      <w:lvlJc w:val="left"/>
      <w:pPr>
        <w:tabs>
          <w:tab w:val="num" w:pos="3175"/>
        </w:tabs>
        <w:ind w:left="3175" w:hanging="227"/>
      </w:pPr>
      <w:rPr>
        <w:rFonts w:ascii="Arial" w:hAnsi="Arial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054"/>
        </w:tabs>
        <w:ind w:left="369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74"/>
        </w:tabs>
        <w:ind w:left="419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4774" w:hanging="1440"/>
      </w:pPr>
      <w:rPr>
        <w:rFonts w:cs="Times New Roman"/>
      </w:rPr>
    </w:lvl>
  </w:abstractNum>
  <w:abstractNum w:abstractNumId="19" w15:restartNumberingAfterBreak="0">
    <w:nsid w:val="7C732296"/>
    <w:multiLevelType w:val="hybridMultilevel"/>
    <w:tmpl w:val="1A2EE04A"/>
    <w:lvl w:ilvl="0" w:tplc="1134657C">
      <w:start w:val="1"/>
      <w:numFmt w:val="bullet"/>
      <w:lvlText w:val="-"/>
      <w:lvlJc w:val="left"/>
      <w:pPr>
        <w:ind w:left="123" w:hanging="186"/>
      </w:pPr>
      <w:rPr>
        <w:rFonts w:ascii="Times New Roman" w:eastAsia="Times New Roman" w:hAnsi="Times New Roman" w:hint="default"/>
        <w:color w:val="3F3F3F"/>
        <w:w w:val="113"/>
        <w:sz w:val="22"/>
        <w:szCs w:val="22"/>
      </w:rPr>
    </w:lvl>
    <w:lvl w:ilvl="1" w:tplc="CC7418DC">
      <w:start w:val="1"/>
      <w:numFmt w:val="bullet"/>
      <w:lvlText w:val="•"/>
      <w:lvlJc w:val="left"/>
      <w:pPr>
        <w:ind w:left="1158" w:hanging="186"/>
      </w:pPr>
      <w:rPr>
        <w:rFonts w:hint="default"/>
      </w:rPr>
    </w:lvl>
    <w:lvl w:ilvl="2" w:tplc="1D268650">
      <w:start w:val="1"/>
      <w:numFmt w:val="bullet"/>
      <w:lvlText w:val="•"/>
      <w:lvlJc w:val="left"/>
      <w:pPr>
        <w:ind w:left="2192" w:hanging="186"/>
      </w:pPr>
      <w:rPr>
        <w:rFonts w:hint="default"/>
      </w:rPr>
    </w:lvl>
    <w:lvl w:ilvl="3" w:tplc="381ACE10">
      <w:start w:val="1"/>
      <w:numFmt w:val="bullet"/>
      <w:lvlText w:val="•"/>
      <w:lvlJc w:val="left"/>
      <w:pPr>
        <w:ind w:left="3227" w:hanging="186"/>
      </w:pPr>
      <w:rPr>
        <w:rFonts w:hint="default"/>
      </w:rPr>
    </w:lvl>
    <w:lvl w:ilvl="4" w:tplc="C47075E4">
      <w:start w:val="1"/>
      <w:numFmt w:val="bullet"/>
      <w:lvlText w:val="•"/>
      <w:lvlJc w:val="left"/>
      <w:pPr>
        <w:ind w:left="4261" w:hanging="186"/>
      </w:pPr>
      <w:rPr>
        <w:rFonts w:hint="default"/>
      </w:rPr>
    </w:lvl>
    <w:lvl w:ilvl="5" w:tplc="0B58807C">
      <w:start w:val="1"/>
      <w:numFmt w:val="bullet"/>
      <w:lvlText w:val="•"/>
      <w:lvlJc w:val="left"/>
      <w:pPr>
        <w:ind w:left="5296" w:hanging="186"/>
      </w:pPr>
      <w:rPr>
        <w:rFonts w:hint="default"/>
      </w:rPr>
    </w:lvl>
    <w:lvl w:ilvl="6" w:tplc="B43E1CB6">
      <w:start w:val="1"/>
      <w:numFmt w:val="bullet"/>
      <w:lvlText w:val="•"/>
      <w:lvlJc w:val="left"/>
      <w:pPr>
        <w:ind w:left="6330" w:hanging="186"/>
      </w:pPr>
      <w:rPr>
        <w:rFonts w:hint="default"/>
      </w:rPr>
    </w:lvl>
    <w:lvl w:ilvl="7" w:tplc="EC44B574">
      <w:start w:val="1"/>
      <w:numFmt w:val="bullet"/>
      <w:lvlText w:val="•"/>
      <w:lvlJc w:val="left"/>
      <w:pPr>
        <w:ind w:left="7365" w:hanging="186"/>
      </w:pPr>
      <w:rPr>
        <w:rFonts w:hint="default"/>
      </w:rPr>
    </w:lvl>
    <w:lvl w:ilvl="8" w:tplc="BAA4BCA4">
      <w:start w:val="1"/>
      <w:numFmt w:val="bullet"/>
      <w:lvlText w:val="•"/>
      <w:lvlJc w:val="left"/>
      <w:pPr>
        <w:ind w:left="8399" w:hanging="186"/>
      </w:pPr>
      <w:rPr>
        <w:rFonts w:hint="default"/>
      </w:rPr>
    </w:lvl>
  </w:abstractNum>
  <w:abstractNum w:abstractNumId="20" w15:restartNumberingAfterBreak="0">
    <w:nsid w:val="7E9A2DA0"/>
    <w:multiLevelType w:val="hybridMultilevel"/>
    <w:tmpl w:val="0432556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</w:num>
  <w:num w:numId="9">
    <w:abstractNumId w:val="12"/>
  </w:num>
  <w:num w:numId="10">
    <w:abstractNumId w:val="19"/>
  </w:num>
  <w:num w:numId="11">
    <w:abstractNumId w:val="4"/>
  </w:num>
  <w:num w:numId="12">
    <w:abstractNumId w:val="13"/>
  </w:num>
  <w:num w:numId="13">
    <w:abstractNumId w:val="17"/>
  </w:num>
  <w:num w:numId="14">
    <w:abstractNumId w:val="9"/>
  </w:num>
  <w:num w:numId="15">
    <w:abstractNumId w:val="3"/>
  </w:num>
  <w:num w:numId="16">
    <w:abstractNumId w:val="15"/>
  </w:num>
  <w:num w:numId="17">
    <w:abstractNumId w:val="2"/>
  </w:num>
  <w:num w:numId="18">
    <w:abstractNumId w:val="14"/>
  </w:num>
  <w:num w:numId="19">
    <w:abstractNumId w:val="20"/>
  </w:num>
  <w:num w:numId="20">
    <w:abstractNumId w:val="11"/>
  </w:num>
  <w:num w:numId="2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92"/>
    <w:rsid w:val="000042F1"/>
    <w:rsid w:val="00022CE8"/>
    <w:rsid w:val="00065505"/>
    <w:rsid w:val="000667D3"/>
    <w:rsid w:val="00074291"/>
    <w:rsid w:val="0008240B"/>
    <w:rsid w:val="00084051"/>
    <w:rsid w:val="0009228D"/>
    <w:rsid w:val="000A04EF"/>
    <w:rsid w:val="000A196D"/>
    <w:rsid w:val="000A5FD8"/>
    <w:rsid w:val="000A6953"/>
    <w:rsid w:val="000B1248"/>
    <w:rsid w:val="000B1791"/>
    <w:rsid w:val="000B188B"/>
    <w:rsid w:val="000B2444"/>
    <w:rsid w:val="000B2B71"/>
    <w:rsid w:val="000B5BE1"/>
    <w:rsid w:val="000C0D29"/>
    <w:rsid w:val="000C1983"/>
    <w:rsid w:val="000C287C"/>
    <w:rsid w:val="000C561E"/>
    <w:rsid w:val="000D116B"/>
    <w:rsid w:val="000D750D"/>
    <w:rsid w:val="000E25F8"/>
    <w:rsid w:val="000F42BC"/>
    <w:rsid w:val="00111FF1"/>
    <w:rsid w:val="00113C67"/>
    <w:rsid w:val="00113DDB"/>
    <w:rsid w:val="00122FDB"/>
    <w:rsid w:val="00123CCB"/>
    <w:rsid w:val="001432E3"/>
    <w:rsid w:val="00147EB0"/>
    <w:rsid w:val="00183DCA"/>
    <w:rsid w:val="00185075"/>
    <w:rsid w:val="00190A9A"/>
    <w:rsid w:val="00194612"/>
    <w:rsid w:val="00197C52"/>
    <w:rsid w:val="001C007F"/>
    <w:rsid w:val="001C31A9"/>
    <w:rsid w:val="001C3A47"/>
    <w:rsid w:val="001E4595"/>
    <w:rsid w:val="001F31A0"/>
    <w:rsid w:val="0021162B"/>
    <w:rsid w:val="00222596"/>
    <w:rsid w:val="00223A20"/>
    <w:rsid w:val="00225CA7"/>
    <w:rsid w:val="002304B4"/>
    <w:rsid w:val="002304D7"/>
    <w:rsid w:val="00253F22"/>
    <w:rsid w:val="00260A33"/>
    <w:rsid w:val="002713C0"/>
    <w:rsid w:val="00272EC2"/>
    <w:rsid w:val="00282631"/>
    <w:rsid w:val="00282969"/>
    <w:rsid w:val="00284B5D"/>
    <w:rsid w:val="00297A23"/>
    <w:rsid w:val="002A0F2B"/>
    <w:rsid w:val="002A4D6E"/>
    <w:rsid w:val="002B1721"/>
    <w:rsid w:val="002B347A"/>
    <w:rsid w:val="002B4C04"/>
    <w:rsid w:val="002B75A1"/>
    <w:rsid w:val="002C73E0"/>
    <w:rsid w:val="002E05ED"/>
    <w:rsid w:val="002F4BFC"/>
    <w:rsid w:val="002F66CB"/>
    <w:rsid w:val="002F7C85"/>
    <w:rsid w:val="00301D58"/>
    <w:rsid w:val="0031163B"/>
    <w:rsid w:val="00313675"/>
    <w:rsid w:val="00320162"/>
    <w:rsid w:val="003257B0"/>
    <w:rsid w:val="00332C7B"/>
    <w:rsid w:val="00335352"/>
    <w:rsid w:val="003519E0"/>
    <w:rsid w:val="0036011F"/>
    <w:rsid w:val="003658EC"/>
    <w:rsid w:val="00377533"/>
    <w:rsid w:val="0038356C"/>
    <w:rsid w:val="00385017"/>
    <w:rsid w:val="00386404"/>
    <w:rsid w:val="0039010C"/>
    <w:rsid w:val="00391EFE"/>
    <w:rsid w:val="00395541"/>
    <w:rsid w:val="003A43A0"/>
    <w:rsid w:val="003B77EB"/>
    <w:rsid w:val="003C3E55"/>
    <w:rsid w:val="003C6C94"/>
    <w:rsid w:val="003D20D1"/>
    <w:rsid w:val="003D5FB3"/>
    <w:rsid w:val="003E6315"/>
    <w:rsid w:val="003F1220"/>
    <w:rsid w:val="003F40DC"/>
    <w:rsid w:val="003F7E84"/>
    <w:rsid w:val="004232A8"/>
    <w:rsid w:val="00444605"/>
    <w:rsid w:val="004458D5"/>
    <w:rsid w:val="004470D9"/>
    <w:rsid w:val="0045095A"/>
    <w:rsid w:val="00461B67"/>
    <w:rsid w:val="00472168"/>
    <w:rsid w:val="00476339"/>
    <w:rsid w:val="004765A9"/>
    <w:rsid w:val="00490255"/>
    <w:rsid w:val="00492251"/>
    <w:rsid w:val="004A20B6"/>
    <w:rsid w:val="004A21A6"/>
    <w:rsid w:val="004A4EB5"/>
    <w:rsid w:val="004C46E7"/>
    <w:rsid w:val="004C475A"/>
    <w:rsid w:val="004E3BF4"/>
    <w:rsid w:val="004E4E47"/>
    <w:rsid w:val="004F67C2"/>
    <w:rsid w:val="00511D62"/>
    <w:rsid w:val="00516F91"/>
    <w:rsid w:val="0052182D"/>
    <w:rsid w:val="005223C1"/>
    <w:rsid w:val="00562F72"/>
    <w:rsid w:val="00580B2C"/>
    <w:rsid w:val="00582EB4"/>
    <w:rsid w:val="00595AC6"/>
    <w:rsid w:val="00596557"/>
    <w:rsid w:val="005A4CE6"/>
    <w:rsid w:val="005C185C"/>
    <w:rsid w:val="005C5034"/>
    <w:rsid w:val="005C564B"/>
    <w:rsid w:val="005C72C6"/>
    <w:rsid w:val="005D358D"/>
    <w:rsid w:val="005F1024"/>
    <w:rsid w:val="00604C1B"/>
    <w:rsid w:val="00604FD3"/>
    <w:rsid w:val="00625FDE"/>
    <w:rsid w:val="00627B18"/>
    <w:rsid w:val="006315BD"/>
    <w:rsid w:val="00636D2D"/>
    <w:rsid w:val="0064025B"/>
    <w:rsid w:val="0065717B"/>
    <w:rsid w:val="006603F1"/>
    <w:rsid w:val="006707F2"/>
    <w:rsid w:val="00682EFC"/>
    <w:rsid w:val="00694715"/>
    <w:rsid w:val="006B3E92"/>
    <w:rsid w:val="006C4751"/>
    <w:rsid w:val="006C6644"/>
    <w:rsid w:val="006C77CF"/>
    <w:rsid w:val="006D1227"/>
    <w:rsid w:val="006D6AD3"/>
    <w:rsid w:val="006D7655"/>
    <w:rsid w:val="006E5C9B"/>
    <w:rsid w:val="006F3F62"/>
    <w:rsid w:val="00704768"/>
    <w:rsid w:val="00705926"/>
    <w:rsid w:val="007065E0"/>
    <w:rsid w:val="00721223"/>
    <w:rsid w:val="00721A2E"/>
    <w:rsid w:val="00753611"/>
    <w:rsid w:val="007620B3"/>
    <w:rsid w:val="0076490F"/>
    <w:rsid w:val="00772872"/>
    <w:rsid w:val="0077464A"/>
    <w:rsid w:val="00782E07"/>
    <w:rsid w:val="0078425E"/>
    <w:rsid w:val="007A5327"/>
    <w:rsid w:val="007B36DF"/>
    <w:rsid w:val="007B3EEE"/>
    <w:rsid w:val="007C0CBA"/>
    <w:rsid w:val="007C50C6"/>
    <w:rsid w:val="007E4840"/>
    <w:rsid w:val="007F7059"/>
    <w:rsid w:val="00807DE3"/>
    <w:rsid w:val="00831D38"/>
    <w:rsid w:val="00833952"/>
    <w:rsid w:val="008354CF"/>
    <w:rsid w:val="0083669F"/>
    <w:rsid w:val="00836FF0"/>
    <w:rsid w:val="008416F4"/>
    <w:rsid w:val="008442EA"/>
    <w:rsid w:val="008448A6"/>
    <w:rsid w:val="00847902"/>
    <w:rsid w:val="00853CBD"/>
    <w:rsid w:val="0085649A"/>
    <w:rsid w:val="00861032"/>
    <w:rsid w:val="008733B7"/>
    <w:rsid w:val="00875905"/>
    <w:rsid w:val="0088128D"/>
    <w:rsid w:val="0088183A"/>
    <w:rsid w:val="00894803"/>
    <w:rsid w:val="008A2E3B"/>
    <w:rsid w:val="008A72D6"/>
    <w:rsid w:val="008B3EFC"/>
    <w:rsid w:val="008C5F4E"/>
    <w:rsid w:val="008D3A26"/>
    <w:rsid w:val="008D3D1F"/>
    <w:rsid w:val="008D5E72"/>
    <w:rsid w:val="008F3D55"/>
    <w:rsid w:val="00902E7B"/>
    <w:rsid w:val="00904164"/>
    <w:rsid w:val="00906499"/>
    <w:rsid w:val="009064D5"/>
    <w:rsid w:val="009163CA"/>
    <w:rsid w:val="00921461"/>
    <w:rsid w:val="00927AEC"/>
    <w:rsid w:val="00937AEB"/>
    <w:rsid w:val="0094085D"/>
    <w:rsid w:val="009415EE"/>
    <w:rsid w:val="009434E8"/>
    <w:rsid w:val="00944FCD"/>
    <w:rsid w:val="009475F6"/>
    <w:rsid w:val="0095095E"/>
    <w:rsid w:val="00953613"/>
    <w:rsid w:val="00965D92"/>
    <w:rsid w:val="0097473C"/>
    <w:rsid w:val="009772D1"/>
    <w:rsid w:val="0098355B"/>
    <w:rsid w:val="00987863"/>
    <w:rsid w:val="009A04E0"/>
    <w:rsid w:val="009A0F43"/>
    <w:rsid w:val="009A19C7"/>
    <w:rsid w:val="009A4159"/>
    <w:rsid w:val="009A6AA2"/>
    <w:rsid w:val="009C1AB0"/>
    <w:rsid w:val="009C487B"/>
    <w:rsid w:val="009D410B"/>
    <w:rsid w:val="009E4F86"/>
    <w:rsid w:val="009F1AC6"/>
    <w:rsid w:val="009F3814"/>
    <w:rsid w:val="009F3972"/>
    <w:rsid w:val="009F5803"/>
    <w:rsid w:val="00A003DC"/>
    <w:rsid w:val="00A204C4"/>
    <w:rsid w:val="00A35E13"/>
    <w:rsid w:val="00A453AA"/>
    <w:rsid w:val="00A556F6"/>
    <w:rsid w:val="00A64302"/>
    <w:rsid w:val="00A6469E"/>
    <w:rsid w:val="00A71270"/>
    <w:rsid w:val="00A97A9F"/>
    <w:rsid w:val="00AA3E0B"/>
    <w:rsid w:val="00AB0194"/>
    <w:rsid w:val="00AB0AC1"/>
    <w:rsid w:val="00AB20A4"/>
    <w:rsid w:val="00AB3776"/>
    <w:rsid w:val="00AB5BF9"/>
    <w:rsid w:val="00AC285F"/>
    <w:rsid w:val="00AC2DB4"/>
    <w:rsid w:val="00AC509C"/>
    <w:rsid w:val="00AC65A9"/>
    <w:rsid w:val="00AD0A0F"/>
    <w:rsid w:val="00AE3E4E"/>
    <w:rsid w:val="00AF52C9"/>
    <w:rsid w:val="00B11CFF"/>
    <w:rsid w:val="00B13CE9"/>
    <w:rsid w:val="00B23722"/>
    <w:rsid w:val="00B23BEB"/>
    <w:rsid w:val="00B25167"/>
    <w:rsid w:val="00B32A94"/>
    <w:rsid w:val="00B3322E"/>
    <w:rsid w:val="00B33F99"/>
    <w:rsid w:val="00B46217"/>
    <w:rsid w:val="00B5366C"/>
    <w:rsid w:val="00B56823"/>
    <w:rsid w:val="00B64CE6"/>
    <w:rsid w:val="00B674CF"/>
    <w:rsid w:val="00B86669"/>
    <w:rsid w:val="00BA6038"/>
    <w:rsid w:val="00BA7B22"/>
    <w:rsid w:val="00BB1E3E"/>
    <w:rsid w:val="00BB2D15"/>
    <w:rsid w:val="00BC5553"/>
    <w:rsid w:val="00BC7E4E"/>
    <w:rsid w:val="00BE76D2"/>
    <w:rsid w:val="00C01FFD"/>
    <w:rsid w:val="00C10145"/>
    <w:rsid w:val="00C14E18"/>
    <w:rsid w:val="00C42787"/>
    <w:rsid w:val="00C43B20"/>
    <w:rsid w:val="00C56C6E"/>
    <w:rsid w:val="00C57695"/>
    <w:rsid w:val="00C639DD"/>
    <w:rsid w:val="00C71FEC"/>
    <w:rsid w:val="00C754DA"/>
    <w:rsid w:val="00C8207E"/>
    <w:rsid w:val="00C978CA"/>
    <w:rsid w:val="00CB474B"/>
    <w:rsid w:val="00CB6B58"/>
    <w:rsid w:val="00CC40F3"/>
    <w:rsid w:val="00CD3104"/>
    <w:rsid w:val="00CD7693"/>
    <w:rsid w:val="00CF24C3"/>
    <w:rsid w:val="00CF32C3"/>
    <w:rsid w:val="00D06CCA"/>
    <w:rsid w:val="00D210F4"/>
    <w:rsid w:val="00D2753C"/>
    <w:rsid w:val="00D3511C"/>
    <w:rsid w:val="00D4417B"/>
    <w:rsid w:val="00D52605"/>
    <w:rsid w:val="00D563C1"/>
    <w:rsid w:val="00D56568"/>
    <w:rsid w:val="00D5770D"/>
    <w:rsid w:val="00D61205"/>
    <w:rsid w:val="00D67F02"/>
    <w:rsid w:val="00D7529E"/>
    <w:rsid w:val="00D76F6E"/>
    <w:rsid w:val="00D820B9"/>
    <w:rsid w:val="00D858A7"/>
    <w:rsid w:val="00D86B35"/>
    <w:rsid w:val="00D907D9"/>
    <w:rsid w:val="00DA0F8D"/>
    <w:rsid w:val="00DC7627"/>
    <w:rsid w:val="00DE5904"/>
    <w:rsid w:val="00E0106A"/>
    <w:rsid w:val="00E05582"/>
    <w:rsid w:val="00E12050"/>
    <w:rsid w:val="00E15173"/>
    <w:rsid w:val="00E20BB5"/>
    <w:rsid w:val="00E27E48"/>
    <w:rsid w:val="00E31EF8"/>
    <w:rsid w:val="00E33038"/>
    <w:rsid w:val="00E339AE"/>
    <w:rsid w:val="00E376CC"/>
    <w:rsid w:val="00E41AB6"/>
    <w:rsid w:val="00E62EBA"/>
    <w:rsid w:val="00E62FD4"/>
    <w:rsid w:val="00E644AD"/>
    <w:rsid w:val="00E91706"/>
    <w:rsid w:val="00E945EC"/>
    <w:rsid w:val="00E97772"/>
    <w:rsid w:val="00EC38A4"/>
    <w:rsid w:val="00F03CA4"/>
    <w:rsid w:val="00F169EF"/>
    <w:rsid w:val="00F23FC7"/>
    <w:rsid w:val="00F26E0F"/>
    <w:rsid w:val="00F32A56"/>
    <w:rsid w:val="00F34435"/>
    <w:rsid w:val="00F347E1"/>
    <w:rsid w:val="00F35437"/>
    <w:rsid w:val="00F40A8A"/>
    <w:rsid w:val="00F50B38"/>
    <w:rsid w:val="00F63B35"/>
    <w:rsid w:val="00F73B99"/>
    <w:rsid w:val="00F74992"/>
    <w:rsid w:val="00F772A3"/>
    <w:rsid w:val="00F80CC1"/>
    <w:rsid w:val="00F908E5"/>
    <w:rsid w:val="00F922A1"/>
    <w:rsid w:val="00FA50C3"/>
    <w:rsid w:val="00FB572C"/>
    <w:rsid w:val="00FB5A7A"/>
    <w:rsid w:val="00FC0F24"/>
    <w:rsid w:val="00FC74FF"/>
    <w:rsid w:val="00FD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35D1E3-525A-4B72-BC31-4E96E263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F3972"/>
    <w:pPr>
      <w:keepNext/>
      <w:spacing w:before="240" w:after="60"/>
      <w:outlineLvl w:val="0"/>
    </w:pPr>
    <w:rPr>
      <w:rFonts w:ascii="Calibri" w:hAnsi="Calibri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65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965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C185C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4470D9"/>
    <w:pPr>
      <w:ind w:left="4111"/>
      <w:jc w:val="both"/>
    </w:pPr>
    <w:rPr>
      <w:noProof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470D9"/>
    <w:rPr>
      <w:noProof/>
      <w:sz w:val="24"/>
    </w:rPr>
  </w:style>
  <w:style w:type="paragraph" w:styleId="Zhlav">
    <w:name w:val="header"/>
    <w:basedOn w:val="Normln"/>
    <w:link w:val="ZhlavChar"/>
    <w:uiPriority w:val="99"/>
    <w:rsid w:val="004470D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4470D9"/>
  </w:style>
  <w:style w:type="paragraph" w:styleId="Zkladntext">
    <w:name w:val="Body Text"/>
    <w:basedOn w:val="Normln"/>
    <w:link w:val="ZkladntextChar"/>
    <w:rsid w:val="009F39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F3972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9F3972"/>
    <w:rPr>
      <w:rFonts w:ascii="Calibri" w:hAnsi="Calibri" w:cs="Arial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F39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rsid w:val="000042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0042F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0042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42F1"/>
    <w:rPr>
      <w:sz w:val="24"/>
      <w:szCs w:val="24"/>
    </w:rPr>
  </w:style>
  <w:style w:type="paragraph" w:customStyle="1" w:styleId="Default">
    <w:name w:val="Default"/>
    <w:rsid w:val="00E3303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">
    <w:name w:val="text"/>
    <w:basedOn w:val="Normln"/>
    <w:uiPriority w:val="99"/>
    <w:rsid w:val="0036011F"/>
    <w:pPr>
      <w:jc w:val="both"/>
    </w:pPr>
    <w:rPr>
      <w:rFonts w:ascii="Arial" w:hAnsi="Arial"/>
      <w:sz w:val="21"/>
      <w:szCs w:val="18"/>
      <w:lang w:eastAsia="en-US"/>
    </w:rPr>
  </w:style>
  <w:style w:type="paragraph" w:customStyle="1" w:styleId="odvolacka">
    <w:name w:val="odvolacka"/>
    <w:basedOn w:val="Normln"/>
    <w:link w:val="odvolackaChar"/>
    <w:uiPriority w:val="99"/>
    <w:rsid w:val="00DE5904"/>
    <w:pPr>
      <w:jc w:val="both"/>
    </w:pPr>
    <w:rPr>
      <w:rFonts w:ascii="Arial" w:hAnsi="Arial" w:cs="Arial"/>
      <w:sz w:val="16"/>
      <w:szCs w:val="16"/>
      <w:lang w:eastAsia="en-US"/>
    </w:rPr>
  </w:style>
  <w:style w:type="character" w:customStyle="1" w:styleId="odvolackaChar">
    <w:name w:val="odvolacka Char"/>
    <w:basedOn w:val="Standardnpsmoodstavce"/>
    <w:link w:val="odvolacka"/>
    <w:uiPriority w:val="99"/>
    <w:locked/>
    <w:rsid w:val="00DE5904"/>
    <w:rPr>
      <w:rFonts w:ascii="Arial" w:hAnsi="Arial" w:cs="Arial"/>
      <w:sz w:val="16"/>
      <w:szCs w:val="16"/>
      <w:lang w:eastAsia="en-US"/>
    </w:rPr>
  </w:style>
  <w:style w:type="character" w:styleId="Sledovanodkaz">
    <w:name w:val="FollowedHyperlink"/>
    <w:basedOn w:val="Standardnpsmoodstavce"/>
    <w:rsid w:val="00BC5553"/>
    <w:rPr>
      <w:color w:val="800080" w:themeColor="followedHyperlink"/>
      <w:u w:val="singl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AB5BF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B5BF9"/>
    <w:rPr>
      <w:sz w:val="16"/>
      <w:szCs w:val="16"/>
    </w:rPr>
  </w:style>
  <w:style w:type="paragraph" w:customStyle="1" w:styleId="ZURtext">
    <w:name w:val="ZUR text"/>
    <w:basedOn w:val="Normln"/>
    <w:rsid w:val="00AB5BF9"/>
    <w:pPr>
      <w:numPr>
        <w:numId w:val="3"/>
      </w:numPr>
      <w:jc w:val="both"/>
    </w:pPr>
    <w:rPr>
      <w:rFonts w:ascii="Arial" w:hAnsi="Arial"/>
      <w:sz w:val="22"/>
    </w:rPr>
  </w:style>
  <w:style w:type="character" w:customStyle="1" w:styleId="object">
    <w:name w:val="object"/>
    <w:basedOn w:val="Standardnpsmoodstavce"/>
    <w:rsid w:val="00AB5BF9"/>
  </w:style>
  <w:style w:type="character" w:customStyle="1" w:styleId="Nadpis2Char">
    <w:name w:val="Nadpis 2 Char"/>
    <w:basedOn w:val="Standardnpsmoodstavce"/>
    <w:link w:val="Nadpis2"/>
    <w:uiPriority w:val="9"/>
    <w:semiHidden/>
    <w:rsid w:val="005965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9655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dresa">
    <w:name w:val="adresa"/>
    <w:basedOn w:val="Normln"/>
    <w:link w:val="adresaChar"/>
    <w:uiPriority w:val="99"/>
    <w:rsid w:val="00596557"/>
    <w:pPr>
      <w:jc w:val="both"/>
    </w:pPr>
    <w:rPr>
      <w:rFonts w:ascii="Arial" w:hAnsi="Arial" w:cs="Arial"/>
      <w:sz w:val="21"/>
      <w:szCs w:val="21"/>
      <w:lang w:eastAsia="en-US"/>
    </w:rPr>
  </w:style>
  <w:style w:type="character" w:customStyle="1" w:styleId="adresaChar">
    <w:name w:val="adresa Char"/>
    <w:basedOn w:val="Standardnpsmoodstavce"/>
    <w:link w:val="adresa"/>
    <w:uiPriority w:val="99"/>
    <w:locked/>
    <w:rsid w:val="00596557"/>
    <w:rPr>
      <w:rFonts w:ascii="Arial" w:hAnsi="Arial" w:cs="Arial"/>
      <w:sz w:val="21"/>
      <w:szCs w:val="21"/>
      <w:lang w:eastAsia="en-US"/>
    </w:rPr>
  </w:style>
  <w:style w:type="paragraph" w:customStyle="1" w:styleId="Style1">
    <w:name w:val="Style1"/>
    <w:basedOn w:val="Normln"/>
    <w:uiPriority w:val="99"/>
    <w:rsid w:val="00596557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character" w:customStyle="1" w:styleId="Drobnpsmo">
    <w:name w:val="Drobné písmo"/>
    <w:basedOn w:val="Standardnpsmoodstavce"/>
    <w:uiPriority w:val="99"/>
    <w:rsid w:val="00596557"/>
    <w:rPr>
      <w:rFonts w:cs="Times New Roman"/>
      <w:sz w:val="17"/>
      <w:szCs w:val="17"/>
    </w:rPr>
  </w:style>
  <w:style w:type="paragraph" w:customStyle="1" w:styleId="zpat0">
    <w:name w:val="zápatí"/>
    <w:basedOn w:val="Normln"/>
    <w:uiPriority w:val="99"/>
    <w:rsid w:val="00596557"/>
    <w:pPr>
      <w:pBdr>
        <w:left w:val="single" w:sz="18" w:space="12" w:color="D92910"/>
      </w:pBdr>
      <w:autoSpaceDE w:val="0"/>
      <w:autoSpaceDN w:val="0"/>
      <w:adjustRightInd w:val="0"/>
    </w:pPr>
    <w:rPr>
      <w:rFonts w:ascii="Calibri Light" w:hAnsi="Calibri Light" w:cs="Myriad Pro Light"/>
      <w:color w:val="000000"/>
      <w:sz w:val="16"/>
      <w:szCs w:val="16"/>
      <w:lang w:eastAsia="en-US"/>
    </w:rPr>
  </w:style>
  <w:style w:type="character" w:styleId="Zdraznn">
    <w:name w:val="Emphasis"/>
    <w:basedOn w:val="Standardnpsmoodstavce"/>
    <w:uiPriority w:val="99"/>
    <w:qFormat/>
    <w:rsid w:val="00596557"/>
    <w:rPr>
      <w:rFonts w:ascii="Calibri" w:hAnsi="Calibri" w:cs="Times New Roman"/>
      <w:b/>
      <w:iCs/>
      <w:sz w:val="22"/>
    </w:rPr>
  </w:style>
  <w:style w:type="paragraph" w:styleId="Bezmezer">
    <w:name w:val="No Spacing"/>
    <w:uiPriority w:val="99"/>
    <w:qFormat/>
    <w:rsid w:val="00596557"/>
    <w:rPr>
      <w:rFonts w:ascii="Calibri" w:hAnsi="Calibri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9655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96557"/>
    <w:rPr>
      <w:sz w:val="24"/>
      <w:szCs w:val="24"/>
    </w:rPr>
  </w:style>
  <w:style w:type="character" w:customStyle="1" w:styleId="caption1">
    <w:name w:val="caption1"/>
    <w:basedOn w:val="Standardnpsmoodstavce"/>
    <w:rsid w:val="00596557"/>
    <w:rPr>
      <w:rFonts w:cs="Times New Roman"/>
      <w:b/>
      <w:bCs/>
      <w:color w:val="BE3933"/>
      <w:sz w:val="23"/>
      <w:szCs w:val="23"/>
    </w:rPr>
  </w:style>
  <w:style w:type="paragraph" w:styleId="Textpoznpodarou">
    <w:name w:val="footnote text"/>
    <w:basedOn w:val="Normln"/>
    <w:link w:val="TextpoznpodarouChar"/>
    <w:uiPriority w:val="99"/>
    <w:unhideWhenUsed/>
    <w:rsid w:val="0059655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6557"/>
  </w:style>
  <w:style w:type="character" w:styleId="Znakapoznpodarou">
    <w:name w:val="footnote reference"/>
    <w:basedOn w:val="Standardnpsmoodstavce"/>
    <w:uiPriority w:val="99"/>
    <w:unhideWhenUsed/>
    <w:rsid w:val="00596557"/>
    <w:rPr>
      <w:vertAlign w:val="superscript"/>
    </w:rPr>
  </w:style>
  <w:style w:type="character" w:styleId="Odkaznakoment">
    <w:name w:val="annotation reference"/>
    <w:basedOn w:val="Standardnpsmoodstavce"/>
    <w:uiPriority w:val="99"/>
    <w:unhideWhenUsed/>
    <w:rsid w:val="00596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6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6557"/>
  </w:style>
  <w:style w:type="character" w:styleId="Zstupntext">
    <w:name w:val="Placeholder Text"/>
    <w:basedOn w:val="Standardnpsmoodstavce"/>
    <w:uiPriority w:val="99"/>
    <w:semiHidden/>
    <w:rsid w:val="00596557"/>
    <w:rPr>
      <w:color w:val="808080"/>
    </w:rPr>
  </w:style>
  <w:style w:type="paragraph" w:customStyle="1" w:styleId="10poznamka">
    <w:name w:val="10_poznamka"/>
    <w:basedOn w:val="Normln"/>
    <w:link w:val="10poznamkaChar"/>
    <w:qFormat/>
    <w:rsid w:val="00596557"/>
    <w:rPr>
      <w:rFonts w:asciiTheme="minorHAnsi" w:eastAsiaTheme="minorHAnsi" w:hAnsiTheme="minorHAnsi"/>
      <w:sz w:val="16"/>
      <w:lang w:eastAsia="en-US"/>
    </w:rPr>
  </w:style>
  <w:style w:type="character" w:customStyle="1" w:styleId="10poznamkaChar">
    <w:name w:val="10_poznamka Char"/>
    <w:basedOn w:val="Standardnpsmoodstavce"/>
    <w:link w:val="10poznamka"/>
    <w:rsid w:val="00596557"/>
    <w:rPr>
      <w:rFonts w:asciiTheme="minorHAnsi" w:eastAsiaTheme="minorHAnsi" w:hAnsiTheme="minorHAnsi"/>
      <w:sz w:val="16"/>
      <w:szCs w:val="24"/>
      <w:lang w:eastAsia="en-US"/>
    </w:rPr>
  </w:style>
  <w:style w:type="paragraph" w:styleId="Normlnweb">
    <w:name w:val="Normal (Web)"/>
    <w:basedOn w:val="Normln"/>
    <w:unhideWhenUsed/>
    <w:rsid w:val="00596557"/>
    <w:pPr>
      <w:spacing w:before="100" w:beforeAutospacing="1" w:after="100" w:afterAutospacing="1"/>
    </w:pPr>
  </w:style>
  <w:style w:type="character" w:customStyle="1" w:styleId="button-text">
    <w:name w:val="button-text"/>
    <w:basedOn w:val="Standardnpsmoodstavce"/>
    <w:rsid w:val="00596557"/>
  </w:style>
  <w:style w:type="paragraph" w:customStyle="1" w:styleId="1pipomnka">
    <w:name w:val="1. připomínka"/>
    <w:basedOn w:val="Zhlav"/>
    <w:qFormat/>
    <w:rsid w:val="00E376CC"/>
    <w:pPr>
      <w:jc w:val="both"/>
    </w:pPr>
    <w:rPr>
      <w:rFonts w:ascii="Arial" w:eastAsiaTheme="minorHAnsi" w:hAnsi="Arial" w:cs="Arial"/>
      <w:i/>
      <w:sz w:val="22"/>
      <w:szCs w:val="22"/>
      <w:lang w:eastAsia="en-US"/>
    </w:rPr>
  </w:style>
  <w:style w:type="character" w:customStyle="1" w:styleId="name">
    <w:name w:val="name"/>
    <w:basedOn w:val="Standardnpsmoodstavce"/>
    <w:rsid w:val="000A04EF"/>
  </w:style>
  <w:style w:type="character" w:styleId="Siln">
    <w:name w:val="Strong"/>
    <w:basedOn w:val="Standardnpsmoodstavce"/>
    <w:uiPriority w:val="22"/>
    <w:qFormat/>
    <w:rsid w:val="000A04EF"/>
    <w:rPr>
      <w:b/>
      <w:bCs/>
    </w:rPr>
  </w:style>
  <w:style w:type="character" w:customStyle="1" w:styleId="odrkaChar">
    <w:name w:val="odrážka Char"/>
    <w:basedOn w:val="Standardnpsmoodstavce"/>
    <w:link w:val="odrka"/>
    <w:locked/>
    <w:rsid w:val="00AC285F"/>
    <w:rPr>
      <w:rFonts w:ascii="Tahoma" w:hAnsi="Tahoma" w:cs="Tahoma"/>
      <w:lang w:eastAsia="ar-SA"/>
    </w:rPr>
  </w:style>
  <w:style w:type="paragraph" w:customStyle="1" w:styleId="odrka">
    <w:name w:val="odrážka"/>
    <w:basedOn w:val="Odstavecseseznamem"/>
    <w:link w:val="odrkaChar"/>
    <w:qFormat/>
    <w:rsid w:val="00AC285F"/>
    <w:pPr>
      <w:numPr>
        <w:numId w:val="16"/>
      </w:numPr>
      <w:autoSpaceDE w:val="0"/>
      <w:autoSpaceDN w:val="0"/>
      <w:adjustRightInd w:val="0"/>
      <w:spacing w:after="0"/>
      <w:contextualSpacing w:val="0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bododrky-zadn-slovnChar">
    <w:name w:val="bod odrážky - zadání - číslování Char"/>
    <w:basedOn w:val="Standardnpsmoodstavce"/>
    <w:link w:val="bododrky-zadn-slovn"/>
    <w:locked/>
    <w:rsid w:val="00AC285F"/>
    <w:rPr>
      <w:rFonts w:ascii="Tahoma" w:hAnsi="Tahoma" w:cs="Tahoma"/>
      <w:lang w:eastAsia="ar-SA"/>
    </w:rPr>
  </w:style>
  <w:style w:type="paragraph" w:customStyle="1" w:styleId="bododrky-zadn-slovn">
    <w:name w:val="bod odrážky - zadání - číslování"/>
    <w:basedOn w:val="odrka"/>
    <w:link w:val="bododrky-zadn-slovnChar"/>
    <w:qFormat/>
    <w:rsid w:val="00AC2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eoportal.npu.cz/we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matkovykatalog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podatelna@mkcr.cz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jurcikova\AppData\Local\Temp\DAD6FA0.doc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C33EF-8CBB-49F3-B45F-843A83BD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DAD6FA0.doc</Template>
  <TotalTime>0</TotalTime>
  <Pages>11</Pages>
  <Words>3936</Words>
  <Characters>22745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*     *</vt:lpstr>
    </vt:vector>
  </TitlesOfParts>
  <Company>mkcr</Company>
  <LinksUpToDate>false</LinksUpToDate>
  <CharactersWithSpaces>26628</CharactersWithSpaces>
  <SharedDoc>false</SharedDoc>
  <HLinks>
    <vt:vector size="6" baseType="variant">
      <vt:variant>
        <vt:i4>3670023</vt:i4>
      </vt:variant>
      <vt:variant>
        <vt:i4>3</vt:i4>
      </vt:variant>
      <vt:variant>
        <vt:i4>0</vt:i4>
      </vt:variant>
      <vt:variant>
        <vt:i4>5</vt:i4>
      </vt:variant>
      <vt:variant>
        <vt:lpwstr>mailto:epodatelna@mkcr.cz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    *</dc:title>
  <dc:creator>Monika Jurčíková</dc:creator>
  <cp:lastModifiedBy>Janča Jakub</cp:lastModifiedBy>
  <cp:revision>2</cp:revision>
  <cp:lastPrinted>2021-09-09T12:08:00Z</cp:lastPrinted>
  <dcterms:created xsi:type="dcterms:W3CDTF">2026-06-02T08:07:00Z</dcterms:created>
  <dcterms:modified xsi:type="dcterms:W3CDTF">2026-06-02T08:07:00Z</dcterms:modified>
</cp:coreProperties>
</file>